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05FF" w:rsidRDefault="00D105FF" w:rsidP="00754515"/>
    <w:p w:rsidR="00095D05" w:rsidRDefault="00095D05" w:rsidP="00754515"/>
    <w:p w:rsidR="00CE311E" w:rsidRDefault="00CE311E" w:rsidP="001536F2">
      <w:pPr>
        <w:rPr>
          <w:sz w:val="24"/>
          <w:szCs w:val="24"/>
        </w:rPr>
      </w:pPr>
    </w:p>
    <w:p w:rsidR="00C45EC9" w:rsidRPr="00FF0211" w:rsidRDefault="001D3DBE" w:rsidP="00C45EC9">
      <w:pPr>
        <w:pStyle w:val="Normlnweb"/>
        <w:spacing w:after="0"/>
        <w:jc w:val="center"/>
        <w:rPr>
          <w:rFonts w:ascii="Arial" w:hAnsi="Arial" w:cs="Arial"/>
          <w:b/>
          <w:bCs/>
          <w:sz w:val="32"/>
          <w:szCs w:val="36"/>
        </w:rPr>
      </w:pPr>
      <w:r w:rsidRPr="00FF0211">
        <w:rPr>
          <w:rFonts w:ascii="Arial" w:hAnsi="Arial" w:cs="Arial"/>
          <w:b/>
          <w:bCs/>
          <w:sz w:val="32"/>
          <w:szCs w:val="36"/>
        </w:rPr>
        <w:t>Žádost o splátkový kalendář</w:t>
      </w:r>
      <w:r w:rsidR="00C45EC9" w:rsidRPr="00FF0211">
        <w:rPr>
          <w:rFonts w:ascii="Arial" w:hAnsi="Arial" w:cs="Arial"/>
          <w:b/>
          <w:bCs/>
          <w:sz w:val="32"/>
          <w:szCs w:val="36"/>
        </w:rPr>
        <w:t xml:space="preserve"> – školné</w:t>
      </w:r>
    </w:p>
    <w:p w:rsidR="00036684" w:rsidRPr="00FF0211" w:rsidRDefault="001E7806" w:rsidP="00C45EC9">
      <w:pPr>
        <w:pStyle w:val="Normlnweb"/>
        <w:spacing w:after="0"/>
        <w:jc w:val="center"/>
        <w:rPr>
          <w:rFonts w:ascii="Arial" w:hAnsi="Arial" w:cs="Arial"/>
          <w:sz w:val="28"/>
          <w:szCs w:val="32"/>
          <w:u w:val="single"/>
        </w:rPr>
      </w:pPr>
      <w:r w:rsidRPr="00FF0211">
        <w:rPr>
          <w:rFonts w:ascii="Arial" w:hAnsi="Arial" w:cs="Arial"/>
          <w:bCs/>
          <w:sz w:val="28"/>
          <w:szCs w:val="32"/>
          <w:u w:val="single"/>
        </w:rPr>
        <w:t>Kadeřnické služby</w:t>
      </w:r>
      <w:r w:rsidR="00036684" w:rsidRPr="00FF0211">
        <w:rPr>
          <w:rFonts w:ascii="Arial" w:hAnsi="Arial" w:cs="Arial"/>
          <w:bCs/>
          <w:sz w:val="28"/>
          <w:szCs w:val="32"/>
          <w:u w:val="single"/>
        </w:rPr>
        <w:t xml:space="preserve"> – denní studium</w:t>
      </w:r>
    </w:p>
    <w:p w:rsidR="00C45EC9" w:rsidRPr="00FF0211" w:rsidRDefault="00964DCF" w:rsidP="00C45EC9">
      <w:pPr>
        <w:pStyle w:val="Normlnweb"/>
        <w:spacing w:after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(Roční příspěvek ve výši 3</w:t>
      </w:r>
      <w:r w:rsidR="00905CBF">
        <w:rPr>
          <w:rFonts w:ascii="Arial" w:hAnsi="Arial" w:cs="Arial"/>
          <w:sz w:val="22"/>
        </w:rPr>
        <w:t>3</w:t>
      </w:r>
      <w:r w:rsidR="00036684" w:rsidRPr="00FF021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0</w:t>
      </w:r>
      <w:r w:rsidR="00036684" w:rsidRPr="00FF0211">
        <w:rPr>
          <w:rFonts w:ascii="Arial" w:hAnsi="Arial" w:cs="Arial"/>
          <w:sz w:val="22"/>
        </w:rPr>
        <w:t>00,-Kč)</w:t>
      </w:r>
    </w:p>
    <w:p w:rsidR="00C45EC9" w:rsidRPr="00FF0211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>datum:</w:t>
      </w:r>
      <w:r w:rsidR="00905CBF">
        <w:rPr>
          <w:rFonts w:ascii="Arial" w:hAnsi="Arial" w:cs="Arial"/>
          <w:szCs w:val="28"/>
        </w:rPr>
        <w:t xml:space="preserve">                                                              třída:</w:t>
      </w:r>
      <w:bookmarkStart w:id="0" w:name="_GoBack"/>
      <w:bookmarkEnd w:id="0"/>
    </w:p>
    <w:p w:rsidR="00C45EC9" w:rsidRPr="00FF0211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>Jméno a příjmení zákonného zástupce ........................................</w:t>
      </w:r>
      <w:r w:rsidR="001D3DBE" w:rsidRPr="00FF0211">
        <w:rPr>
          <w:rFonts w:ascii="Arial" w:hAnsi="Arial" w:cs="Arial"/>
          <w:szCs w:val="28"/>
        </w:rPr>
        <w:t>.......................</w:t>
      </w:r>
    </w:p>
    <w:p w:rsidR="00C45EC9" w:rsidRPr="00FF0211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>Datum naroze</w:t>
      </w:r>
      <w:r w:rsidR="001D3DBE" w:rsidRPr="00FF0211">
        <w:rPr>
          <w:rFonts w:ascii="Arial" w:hAnsi="Arial" w:cs="Arial"/>
          <w:szCs w:val="28"/>
        </w:rPr>
        <w:t>ní ….........................</w:t>
      </w:r>
    </w:p>
    <w:p w:rsidR="00FF0211" w:rsidRPr="00FF0211" w:rsidRDefault="008851AE" w:rsidP="00C45EC9">
      <w:pPr>
        <w:pStyle w:val="Normlnweb"/>
        <w:spacing w:after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Telefon……………………………...   E-</w:t>
      </w:r>
      <w:r w:rsidR="00FF0211" w:rsidRPr="00FF0211">
        <w:rPr>
          <w:rFonts w:ascii="Arial" w:hAnsi="Arial" w:cs="Arial"/>
          <w:szCs w:val="28"/>
        </w:rPr>
        <w:t>mail…………………………………………..</w:t>
      </w:r>
    </w:p>
    <w:p w:rsidR="00C45EC9" w:rsidRPr="00FF0211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>Adresa trvalého bydliště …..........................................................</w:t>
      </w:r>
      <w:r w:rsidR="001D3DBE" w:rsidRPr="00FF0211">
        <w:rPr>
          <w:rFonts w:ascii="Arial" w:hAnsi="Arial" w:cs="Arial"/>
          <w:szCs w:val="28"/>
        </w:rPr>
        <w:t>.........................</w:t>
      </w:r>
    </w:p>
    <w:p w:rsidR="00C45EC9" w:rsidRPr="00FF0211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>…..................................................................................................</w:t>
      </w:r>
      <w:r w:rsidR="001D3DBE" w:rsidRPr="00FF0211">
        <w:rPr>
          <w:rFonts w:ascii="Arial" w:hAnsi="Arial" w:cs="Arial"/>
          <w:szCs w:val="28"/>
        </w:rPr>
        <w:t>........................</w:t>
      </w:r>
    </w:p>
    <w:p w:rsidR="00C45EC9" w:rsidRPr="00FF0211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 xml:space="preserve">Adresa </w:t>
      </w:r>
      <w:r w:rsidR="00F603AE">
        <w:rPr>
          <w:rFonts w:ascii="Arial" w:hAnsi="Arial" w:cs="Arial"/>
          <w:szCs w:val="28"/>
        </w:rPr>
        <w:t>doručovací……………</w:t>
      </w:r>
      <w:r w:rsidRPr="00FF0211">
        <w:rPr>
          <w:rFonts w:ascii="Arial" w:hAnsi="Arial" w:cs="Arial"/>
          <w:szCs w:val="28"/>
        </w:rPr>
        <w:t>…...................................................</w:t>
      </w:r>
      <w:r w:rsidR="001D3DBE" w:rsidRPr="00FF0211">
        <w:rPr>
          <w:rFonts w:ascii="Arial" w:hAnsi="Arial" w:cs="Arial"/>
          <w:szCs w:val="28"/>
        </w:rPr>
        <w:t>.......................</w:t>
      </w:r>
    </w:p>
    <w:p w:rsidR="00C45EC9" w:rsidRPr="00FF0211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>…..................................................................</w:t>
      </w:r>
      <w:r w:rsidR="001D3DBE" w:rsidRPr="00FF0211">
        <w:rPr>
          <w:rFonts w:ascii="Arial" w:hAnsi="Arial" w:cs="Arial"/>
          <w:szCs w:val="28"/>
        </w:rPr>
        <w:t>........................................................</w:t>
      </w:r>
    </w:p>
    <w:p w:rsidR="00C45EC9" w:rsidRPr="00FF0211" w:rsidRDefault="00036684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 xml:space="preserve">Jméno </w:t>
      </w:r>
      <w:r w:rsidR="00C45EC9" w:rsidRPr="00FF0211">
        <w:rPr>
          <w:rFonts w:ascii="Arial" w:hAnsi="Arial" w:cs="Arial"/>
          <w:szCs w:val="28"/>
        </w:rPr>
        <w:t xml:space="preserve"> studenta …..........................................................</w:t>
      </w:r>
      <w:r w:rsidR="001D3DBE" w:rsidRPr="00FF0211">
        <w:rPr>
          <w:rFonts w:ascii="Arial" w:hAnsi="Arial" w:cs="Arial"/>
          <w:szCs w:val="28"/>
        </w:rPr>
        <w:t>....................................</w:t>
      </w:r>
    </w:p>
    <w:p w:rsidR="00C45EC9" w:rsidRPr="00FF0211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>Datum podpisu smlouvy o studiu …...........................................</w:t>
      </w:r>
    </w:p>
    <w:p w:rsidR="0075247E" w:rsidRPr="00FF0211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1D3DBE" w:rsidRPr="00FF0211" w:rsidRDefault="001D3DBE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>Zvolte z následujících možností a označte X</w:t>
      </w:r>
    </w:p>
    <w:p w:rsidR="00036684" w:rsidRPr="00FF0211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FF0211">
        <w:rPr>
          <w:rFonts w:ascii="Arial Black" w:hAnsi="Arial Black" w:cs="Arial"/>
          <w:sz w:val="44"/>
          <w:szCs w:val="48"/>
        </w:rPr>
        <w:t xml:space="preserve">□ </w:t>
      </w:r>
      <w:r w:rsidR="00036684" w:rsidRPr="00FF0211">
        <w:rPr>
          <w:rFonts w:ascii="Arial" w:hAnsi="Arial" w:cs="Arial"/>
          <w:szCs w:val="28"/>
        </w:rPr>
        <w:t>M</w:t>
      </w:r>
      <w:r w:rsidR="00C45EC9" w:rsidRPr="00FF0211">
        <w:rPr>
          <w:rFonts w:ascii="Arial" w:hAnsi="Arial" w:cs="Arial"/>
          <w:szCs w:val="28"/>
        </w:rPr>
        <w:t>ěsíční</w:t>
      </w:r>
      <w:r w:rsidR="001E7806" w:rsidRPr="00FF0211">
        <w:rPr>
          <w:rFonts w:ascii="Arial" w:hAnsi="Arial" w:cs="Arial"/>
          <w:szCs w:val="28"/>
        </w:rPr>
        <w:t xml:space="preserve">:  </w:t>
      </w:r>
      <w:r w:rsidR="00905CBF">
        <w:rPr>
          <w:rFonts w:ascii="Arial" w:hAnsi="Arial" w:cs="Arial"/>
          <w:szCs w:val="28"/>
        </w:rPr>
        <w:t>3.3</w:t>
      </w:r>
      <w:r w:rsidR="00964DCF">
        <w:rPr>
          <w:rFonts w:ascii="Arial" w:hAnsi="Arial" w:cs="Arial"/>
          <w:szCs w:val="28"/>
        </w:rPr>
        <w:t>0</w:t>
      </w:r>
      <w:r w:rsidR="00036684" w:rsidRPr="00FF0211">
        <w:rPr>
          <w:rFonts w:ascii="Arial" w:hAnsi="Arial" w:cs="Arial"/>
          <w:szCs w:val="28"/>
        </w:rPr>
        <w:t>0,- Kč</w:t>
      </w:r>
    </w:p>
    <w:p w:rsidR="00C45EC9" w:rsidRPr="00FF0211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FF0211">
        <w:rPr>
          <w:rFonts w:ascii="Arial Black" w:hAnsi="Arial Black" w:cs="Arial"/>
          <w:sz w:val="44"/>
          <w:szCs w:val="48"/>
        </w:rPr>
        <w:t xml:space="preserve">□ </w:t>
      </w:r>
      <w:r w:rsidR="00DE1C84" w:rsidRPr="00FF0211">
        <w:rPr>
          <w:rFonts w:ascii="Arial" w:hAnsi="Arial" w:cs="Arial"/>
          <w:szCs w:val="28"/>
        </w:rPr>
        <w:t xml:space="preserve">Čtvrtletní: </w:t>
      </w:r>
      <w:r w:rsidR="00905CBF">
        <w:rPr>
          <w:rFonts w:ascii="Arial" w:hAnsi="Arial" w:cs="Arial"/>
          <w:szCs w:val="28"/>
        </w:rPr>
        <w:t>8</w:t>
      </w:r>
      <w:r w:rsidR="001E7806" w:rsidRPr="00FF0211">
        <w:rPr>
          <w:rFonts w:ascii="Arial" w:hAnsi="Arial" w:cs="Arial"/>
          <w:szCs w:val="28"/>
        </w:rPr>
        <w:t>.</w:t>
      </w:r>
      <w:r w:rsidR="00905CBF">
        <w:rPr>
          <w:rFonts w:ascii="Arial" w:hAnsi="Arial" w:cs="Arial"/>
          <w:szCs w:val="28"/>
        </w:rPr>
        <w:t>25</w:t>
      </w:r>
      <w:r w:rsidR="00036684" w:rsidRPr="00FF0211">
        <w:rPr>
          <w:rFonts w:ascii="Arial" w:hAnsi="Arial" w:cs="Arial"/>
          <w:szCs w:val="28"/>
        </w:rPr>
        <w:t>0,- Kč</w:t>
      </w:r>
    </w:p>
    <w:p w:rsidR="00036684" w:rsidRPr="00FF0211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FF0211">
        <w:rPr>
          <w:rFonts w:ascii="Arial Black" w:hAnsi="Arial Black" w:cs="Arial"/>
          <w:sz w:val="44"/>
          <w:szCs w:val="48"/>
        </w:rPr>
        <w:t xml:space="preserve">□ </w:t>
      </w:r>
      <w:r w:rsidR="00DE1C84" w:rsidRPr="00FF0211">
        <w:rPr>
          <w:rFonts w:ascii="Arial" w:hAnsi="Arial" w:cs="Arial"/>
          <w:szCs w:val="28"/>
        </w:rPr>
        <w:t>Pololetní: 1</w:t>
      </w:r>
      <w:r w:rsidR="00905CBF">
        <w:rPr>
          <w:rFonts w:ascii="Arial" w:hAnsi="Arial" w:cs="Arial"/>
          <w:szCs w:val="28"/>
        </w:rPr>
        <w:t>6</w:t>
      </w:r>
      <w:r w:rsidR="00036684" w:rsidRPr="00FF0211">
        <w:rPr>
          <w:rFonts w:ascii="Arial" w:hAnsi="Arial" w:cs="Arial"/>
          <w:szCs w:val="28"/>
        </w:rPr>
        <w:t>.</w:t>
      </w:r>
      <w:r w:rsidR="00905CBF">
        <w:rPr>
          <w:rFonts w:ascii="Arial" w:hAnsi="Arial" w:cs="Arial"/>
          <w:szCs w:val="28"/>
        </w:rPr>
        <w:t>5</w:t>
      </w:r>
      <w:r w:rsidR="00036684" w:rsidRPr="00FF0211">
        <w:rPr>
          <w:rFonts w:ascii="Arial" w:hAnsi="Arial" w:cs="Arial"/>
          <w:szCs w:val="28"/>
        </w:rPr>
        <w:t>00,-Kč</w:t>
      </w:r>
    </w:p>
    <w:p w:rsidR="00C45EC9" w:rsidRPr="00FF0211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b/>
          <w:szCs w:val="28"/>
        </w:rPr>
        <w:t>První splátka ško</w:t>
      </w:r>
      <w:r w:rsidR="00DE1C84" w:rsidRPr="00FF0211">
        <w:rPr>
          <w:rFonts w:ascii="Arial" w:hAnsi="Arial" w:cs="Arial"/>
          <w:b/>
          <w:szCs w:val="28"/>
        </w:rPr>
        <w:t>lného m</w:t>
      </w:r>
      <w:r w:rsidR="00B505EA" w:rsidRPr="00FF0211">
        <w:rPr>
          <w:rFonts w:ascii="Arial" w:hAnsi="Arial" w:cs="Arial"/>
          <w:b/>
          <w:szCs w:val="28"/>
        </w:rPr>
        <w:t>usí být uhrazena do 15. 07. 202</w:t>
      </w:r>
      <w:r w:rsidR="00905CBF">
        <w:rPr>
          <w:rFonts w:ascii="Arial" w:hAnsi="Arial" w:cs="Arial"/>
          <w:b/>
          <w:szCs w:val="28"/>
        </w:rPr>
        <w:t>6</w:t>
      </w:r>
    </w:p>
    <w:p w:rsidR="0075247E" w:rsidRPr="00FF0211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C45EC9" w:rsidRPr="00FF0211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FF0211">
        <w:rPr>
          <w:rFonts w:ascii="Arial" w:hAnsi="Arial" w:cs="Arial"/>
          <w:szCs w:val="28"/>
        </w:rPr>
        <w:t>Podpis</w:t>
      </w:r>
      <w:r w:rsidR="001D3DBE" w:rsidRPr="00FF0211">
        <w:rPr>
          <w:rFonts w:ascii="Arial" w:hAnsi="Arial" w:cs="Arial"/>
          <w:szCs w:val="28"/>
        </w:rPr>
        <w:t xml:space="preserve"> zákonného zástupce</w:t>
      </w:r>
      <w:r w:rsidRPr="00FF0211">
        <w:rPr>
          <w:rFonts w:ascii="Arial" w:hAnsi="Arial" w:cs="Arial"/>
          <w:szCs w:val="28"/>
        </w:rPr>
        <w:t>:</w:t>
      </w:r>
    </w:p>
    <w:p w:rsidR="00C45EC9" w:rsidRPr="00036684" w:rsidRDefault="00C45EC9" w:rsidP="00C45EC9">
      <w:pPr>
        <w:pStyle w:val="Normlnweb"/>
        <w:spacing w:after="0"/>
        <w:rPr>
          <w:rFonts w:ascii="Arial" w:hAnsi="Arial" w:cs="Arial"/>
          <w:sz w:val="32"/>
          <w:szCs w:val="32"/>
        </w:rPr>
      </w:pPr>
    </w:p>
    <w:p w:rsidR="00D13315" w:rsidRPr="00036684" w:rsidRDefault="00D13315" w:rsidP="00754515">
      <w:pPr>
        <w:rPr>
          <w:rFonts w:ascii="Arial" w:hAnsi="Arial" w:cs="Arial"/>
          <w:sz w:val="32"/>
          <w:szCs w:val="32"/>
        </w:rPr>
      </w:pPr>
    </w:p>
    <w:sectPr w:rsidR="00D13315" w:rsidRPr="000366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87" w:right="851" w:bottom="851" w:left="1247" w:header="283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5C6" w:rsidRDefault="002565C6">
      <w:r>
        <w:separator/>
      </w:r>
    </w:p>
  </w:endnote>
  <w:endnote w:type="continuationSeparator" w:id="0">
    <w:p w:rsidR="002565C6" w:rsidRDefault="0025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E60" w:rsidRDefault="00911E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5FF" w:rsidRPr="0007015E" w:rsidRDefault="00D105FF">
    <w:pPr>
      <w:pStyle w:val="Zpat"/>
      <w:tabs>
        <w:tab w:val="clear" w:pos="4536"/>
        <w:tab w:val="left" w:pos="5670"/>
      </w:tabs>
      <w:rPr>
        <w:i/>
      </w:rPr>
    </w:pPr>
    <w:proofErr w:type="spellStart"/>
    <w:r w:rsidRPr="0007015E">
      <w:rPr>
        <w:i/>
      </w:rPr>
      <w:t>Zaps</w:t>
    </w:r>
    <w:proofErr w:type="spellEnd"/>
    <w:r w:rsidRPr="0007015E">
      <w:rPr>
        <w:i/>
      </w:rPr>
      <w:t>.</w:t>
    </w:r>
    <w:r w:rsidRPr="0007015E">
      <w:rPr>
        <w:rFonts w:eastAsia="Arial"/>
        <w:i/>
      </w:rPr>
      <w:t xml:space="preserve"> </w:t>
    </w:r>
    <w:r w:rsidRPr="0007015E">
      <w:rPr>
        <w:i/>
      </w:rPr>
      <w:t>MS</w:t>
    </w:r>
    <w:r w:rsidRPr="0007015E">
      <w:rPr>
        <w:rFonts w:eastAsia="Arial"/>
        <w:i/>
      </w:rPr>
      <w:t xml:space="preserve"> </w:t>
    </w:r>
    <w:r w:rsidRPr="0007015E">
      <w:rPr>
        <w:i/>
      </w:rPr>
      <w:t>v Praze,</w:t>
    </w:r>
    <w:r w:rsidRPr="0007015E">
      <w:rPr>
        <w:rFonts w:eastAsia="Arial"/>
        <w:i/>
      </w:rPr>
      <w:t xml:space="preserve"> </w:t>
    </w:r>
    <w:r w:rsidRPr="0007015E">
      <w:rPr>
        <w:i/>
      </w:rPr>
      <w:t>oddíl</w:t>
    </w:r>
    <w:r w:rsidRPr="0007015E">
      <w:rPr>
        <w:rFonts w:eastAsia="Arial"/>
        <w:i/>
      </w:rPr>
      <w:t xml:space="preserve"> </w:t>
    </w:r>
    <w:r w:rsidRPr="0007015E">
      <w:rPr>
        <w:i/>
      </w:rPr>
      <w:t>C,</w:t>
    </w:r>
    <w:r w:rsidRPr="0007015E">
      <w:rPr>
        <w:rFonts w:eastAsia="Arial"/>
        <w:i/>
      </w:rPr>
      <w:t xml:space="preserve"> </w:t>
    </w:r>
    <w:r w:rsidRPr="0007015E">
      <w:rPr>
        <w:i/>
      </w:rPr>
      <w:t>vložka</w:t>
    </w:r>
    <w:r w:rsidRPr="0007015E">
      <w:rPr>
        <w:rFonts w:eastAsia="Arial"/>
        <w:i/>
      </w:rPr>
      <w:t xml:space="preserve"> </w:t>
    </w:r>
    <w:r w:rsidRPr="0007015E">
      <w:rPr>
        <w:i/>
      </w:rPr>
      <w:t>59991</w:t>
    </w:r>
    <w:r w:rsidRPr="0007015E">
      <w:rPr>
        <w:i/>
      </w:rPr>
      <w:tab/>
      <w:t>tel.:</w:t>
    </w:r>
    <w:r w:rsidRPr="0007015E">
      <w:rPr>
        <w:rFonts w:eastAsia="Arial"/>
        <w:i/>
      </w:rPr>
      <w:t xml:space="preserve">  </w:t>
    </w:r>
    <w:r w:rsidRPr="0007015E">
      <w:rPr>
        <w:i/>
      </w:rPr>
      <w:t>+420</w:t>
    </w:r>
    <w:r w:rsidRPr="0007015E">
      <w:rPr>
        <w:rFonts w:eastAsia="Arial"/>
        <w:i/>
      </w:rPr>
      <w:t xml:space="preserve"> </w:t>
    </w:r>
    <w:r w:rsidRPr="0007015E">
      <w:rPr>
        <w:i/>
      </w:rPr>
      <w:t>326</w:t>
    </w:r>
    <w:r w:rsidRPr="0007015E">
      <w:rPr>
        <w:rFonts w:eastAsia="Arial"/>
        <w:i/>
      </w:rPr>
      <w:t xml:space="preserve"> </w:t>
    </w:r>
    <w:r w:rsidRPr="0007015E">
      <w:rPr>
        <w:i/>
      </w:rPr>
      <w:t>998</w:t>
    </w:r>
    <w:r w:rsidRPr="0007015E">
      <w:rPr>
        <w:rFonts w:eastAsia="Arial"/>
        <w:i/>
      </w:rPr>
      <w:t xml:space="preserve"> </w:t>
    </w:r>
    <w:r w:rsidRPr="0007015E">
      <w:rPr>
        <w:i/>
      </w:rPr>
      <w:t>091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ICO: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  <w:r w:rsidR="00911E60">
      <w:rPr>
        <w:i/>
      </w:rPr>
      <w:t>e-</w:t>
    </w:r>
    <w:r w:rsidR="0007015E" w:rsidRPr="0007015E">
      <w:rPr>
        <w:i/>
      </w:rPr>
      <w:t>mail:</w:t>
    </w:r>
    <w:r w:rsidR="0007015E" w:rsidRPr="0007015E">
      <w:rPr>
        <w:rFonts w:eastAsia="Arial"/>
        <w:i/>
      </w:rPr>
      <w:t xml:space="preserve"> </w:t>
    </w:r>
    <w:r w:rsidR="00911E60">
      <w:rPr>
        <w:i/>
      </w:rPr>
      <w:t>asistent1</w:t>
    </w:r>
    <w:r w:rsidR="005E417B" w:rsidRPr="003B2567">
      <w:rPr>
        <w:i/>
      </w:rPr>
      <w:t>@soscelakovice.cz</w:t>
    </w:r>
    <w:r w:rsidR="005E417B">
      <w:rPr>
        <w:i/>
      </w:rPr>
      <w:t xml:space="preserve"> 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DIC:</w:t>
    </w:r>
    <w:r w:rsidRPr="0007015E">
      <w:rPr>
        <w:rFonts w:eastAsia="Arial"/>
        <w:i/>
      </w:rPr>
      <w:t xml:space="preserve"> </w:t>
    </w:r>
    <w:r w:rsidRPr="0007015E">
      <w:rPr>
        <w:i/>
      </w:rPr>
      <w:t>CZ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</w:p>
  <w:p w:rsidR="00D105FF" w:rsidRDefault="00D105FF">
    <w:pPr>
      <w:pStyle w:val="Zpat"/>
      <w:tabs>
        <w:tab w:val="clear" w:pos="4536"/>
        <w:tab w:val="left" w:pos="5663"/>
      </w:tabs>
    </w:pPr>
    <w:r w:rsidRPr="0007015E">
      <w:rPr>
        <w:i/>
      </w:rPr>
      <w:tab/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E60" w:rsidRDefault="00911E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5C6" w:rsidRDefault="002565C6">
      <w:r>
        <w:separator/>
      </w:r>
    </w:p>
  </w:footnote>
  <w:footnote w:type="continuationSeparator" w:id="0">
    <w:p w:rsidR="002565C6" w:rsidRDefault="00256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E60" w:rsidRDefault="00911E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15E" w:rsidRPr="0007015E" w:rsidRDefault="00693A5D" w:rsidP="00CE311E">
    <w:pPr>
      <w:pStyle w:val="Zhlav"/>
      <w:tabs>
        <w:tab w:val="right" w:pos="9808"/>
      </w:tabs>
      <w:ind w:firstLine="2160"/>
      <w:rPr>
        <w:i/>
      </w:rPr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-250825</wp:posOffset>
          </wp:positionH>
          <wp:positionV relativeFrom="paragraph">
            <wp:posOffset>56515</wp:posOffset>
          </wp:positionV>
          <wp:extent cx="841375" cy="762000"/>
          <wp:effectExtent l="0" t="0" r="0" b="0"/>
          <wp:wrapSquare wrapText="bothSides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76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07015E" w:rsidRPr="00CE6EFA">
        <w:rPr>
          <w:rStyle w:val="Hypertextovodkaz"/>
        </w:rPr>
        <w:t>www.soscelakovice.cz</w:t>
      </w:r>
    </w:hyperlink>
    <w:r w:rsidR="00CE311E">
      <w:tab/>
      <w:t xml:space="preserve">                                                               </w:t>
    </w:r>
    <w:r w:rsidR="0007015E" w:rsidRPr="0007015E">
      <w:rPr>
        <w:i/>
      </w:rPr>
      <w:t>SOŠ Čelákovice s.r.o.</w:t>
    </w:r>
  </w:p>
  <w:p w:rsidR="0007015E" w:rsidRPr="0007015E" w:rsidRDefault="0007015E" w:rsidP="00CE311E">
    <w:pPr>
      <w:pStyle w:val="Zhlav"/>
      <w:tabs>
        <w:tab w:val="right" w:pos="9808"/>
      </w:tabs>
      <w:rPr>
        <w:i/>
      </w:rPr>
    </w:pPr>
    <w:r>
      <w:rPr>
        <w:i/>
      </w:rPr>
      <w:tab/>
      <w:t xml:space="preserve">                                                                                           </w:t>
    </w:r>
    <w:r w:rsidR="00CE311E">
      <w:rPr>
        <w:i/>
      </w:rPr>
      <w:t xml:space="preserve">                                                   </w:t>
    </w:r>
    <w:r w:rsidRPr="0007015E">
      <w:rPr>
        <w:i/>
      </w:rPr>
      <w:t>U Učiliště 1379</w:t>
    </w:r>
  </w:p>
  <w:p w:rsidR="0007015E" w:rsidRDefault="00CE311E" w:rsidP="00CE311E">
    <w:pPr>
      <w:pStyle w:val="Zhlav"/>
      <w:tabs>
        <w:tab w:val="right" w:pos="9808"/>
      </w:tabs>
      <w:ind w:left="1224" w:firstLine="4536"/>
    </w:pPr>
    <w:r>
      <w:rPr>
        <w:i/>
      </w:rPr>
      <w:tab/>
      <w:t xml:space="preserve">                                             </w:t>
    </w:r>
    <w:r w:rsidR="0007015E" w:rsidRPr="0007015E">
      <w:rPr>
        <w:i/>
      </w:rPr>
      <w:t>250 88 Čelákovice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E60" w:rsidRDefault="00911E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80D17"/>
    <w:multiLevelType w:val="multilevel"/>
    <w:tmpl w:val="96584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7654E8"/>
    <w:multiLevelType w:val="hybridMultilevel"/>
    <w:tmpl w:val="0A247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8352E"/>
    <w:multiLevelType w:val="hybridMultilevel"/>
    <w:tmpl w:val="34062596"/>
    <w:lvl w:ilvl="0" w:tplc="04050001">
      <w:start w:val="28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75CDD"/>
    <w:multiLevelType w:val="hybridMultilevel"/>
    <w:tmpl w:val="82044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65BE"/>
    <w:multiLevelType w:val="hybridMultilevel"/>
    <w:tmpl w:val="0018E0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1CBC"/>
    <w:multiLevelType w:val="hybridMultilevel"/>
    <w:tmpl w:val="0DB4F332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06B8"/>
    <w:multiLevelType w:val="hybridMultilevel"/>
    <w:tmpl w:val="936AB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3659E"/>
    <w:multiLevelType w:val="hybridMultilevel"/>
    <w:tmpl w:val="9E78FE6C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56354"/>
    <w:multiLevelType w:val="hybridMultilevel"/>
    <w:tmpl w:val="E6C46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D67E5"/>
    <w:multiLevelType w:val="hybridMultilevel"/>
    <w:tmpl w:val="03E011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9A"/>
    <w:rsid w:val="00036684"/>
    <w:rsid w:val="00063F7E"/>
    <w:rsid w:val="0007015E"/>
    <w:rsid w:val="0009060C"/>
    <w:rsid w:val="00095D05"/>
    <w:rsid w:val="001536F2"/>
    <w:rsid w:val="001A1104"/>
    <w:rsid w:val="001D3DBE"/>
    <w:rsid w:val="001E7806"/>
    <w:rsid w:val="00200A8D"/>
    <w:rsid w:val="00203B5A"/>
    <w:rsid w:val="00216F9A"/>
    <w:rsid w:val="002565C6"/>
    <w:rsid w:val="00347B26"/>
    <w:rsid w:val="0039091A"/>
    <w:rsid w:val="003B2567"/>
    <w:rsid w:val="003C103E"/>
    <w:rsid w:val="003E034A"/>
    <w:rsid w:val="004204CE"/>
    <w:rsid w:val="00427D54"/>
    <w:rsid w:val="00463187"/>
    <w:rsid w:val="00484466"/>
    <w:rsid w:val="00492C36"/>
    <w:rsid w:val="004E5E2E"/>
    <w:rsid w:val="004E7F2C"/>
    <w:rsid w:val="00547727"/>
    <w:rsid w:val="00551C85"/>
    <w:rsid w:val="00563B96"/>
    <w:rsid w:val="0057599A"/>
    <w:rsid w:val="005E417B"/>
    <w:rsid w:val="00690F33"/>
    <w:rsid w:val="00693A5D"/>
    <w:rsid w:val="006962B1"/>
    <w:rsid w:val="006C3130"/>
    <w:rsid w:val="00706AAB"/>
    <w:rsid w:val="0075247E"/>
    <w:rsid w:val="00754515"/>
    <w:rsid w:val="007604D5"/>
    <w:rsid w:val="007E280E"/>
    <w:rsid w:val="008328FC"/>
    <w:rsid w:val="008423F4"/>
    <w:rsid w:val="008851AE"/>
    <w:rsid w:val="008A6316"/>
    <w:rsid w:val="008D1A32"/>
    <w:rsid w:val="008E1A36"/>
    <w:rsid w:val="008E1E5B"/>
    <w:rsid w:val="008F1B8F"/>
    <w:rsid w:val="008F2D9D"/>
    <w:rsid w:val="00905CBF"/>
    <w:rsid w:val="00911E60"/>
    <w:rsid w:val="00942061"/>
    <w:rsid w:val="009469BA"/>
    <w:rsid w:val="00964DCF"/>
    <w:rsid w:val="00974218"/>
    <w:rsid w:val="00A014DD"/>
    <w:rsid w:val="00A23795"/>
    <w:rsid w:val="00A83AAC"/>
    <w:rsid w:val="00A9289F"/>
    <w:rsid w:val="00AA68AB"/>
    <w:rsid w:val="00AB1F04"/>
    <w:rsid w:val="00B20A74"/>
    <w:rsid w:val="00B505EA"/>
    <w:rsid w:val="00BF26DC"/>
    <w:rsid w:val="00C151BD"/>
    <w:rsid w:val="00C204D2"/>
    <w:rsid w:val="00C24BC2"/>
    <w:rsid w:val="00C26202"/>
    <w:rsid w:val="00C45EC9"/>
    <w:rsid w:val="00C76B6A"/>
    <w:rsid w:val="00CB5264"/>
    <w:rsid w:val="00CE311E"/>
    <w:rsid w:val="00CF1B77"/>
    <w:rsid w:val="00D105FF"/>
    <w:rsid w:val="00D13315"/>
    <w:rsid w:val="00D52A3C"/>
    <w:rsid w:val="00D63C9C"/>
    <w:rsid w:val="00D71C2A"/>
    <w:rsid w:val="00DE1C84"/>
    <w:rsid w:val="00DE248D"/>
    <w:rsid w:val="00E03C56"/>
    <w:rsid w:val="00E11E16"/>
    <w:rsid w:val="00E323B6"/>
    <w:rsid w:val="00E34ECA"/>
    <w:rsid w:val="00E72AE0"/>
    <w:rsid w:val="00ED53BC"/>
    <w:rsid w:val="00F024E8"/>
    <w:rsid w:val="00F37378"/>
    <w:rsid w:val="00F44D35"/>
    <w:rsid w:val="00F57196"/>
    <w:rsid w:val="00F603AE"/>
    <w:rsid w:val="00F80A17"/>
    <w:rsid w:val="00F81953"/>
    <w:rsid w:val="00F96D72"/>
    <w:rsid w:val="00F97CB5"/>
    <w:rsid w:val="00FA2F91"/>
    <w:rsid w:val="00FC5C58"/>
    <w:rsid w:val="00FD31B9"/>
    <w:rsid w:val="00FD5F5D"/>
    <w:rsid w:val="00FF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09DB15"/>
  <w15:chartTrackingRefBased/>
  <w15:docId w15:val="{84A4A196-B2ED-4854-BBED-58CF241E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1"/>
    <w:next w:val="Normln1"/>
    <w:qFormat/>
    <w:pPr>
      <w:numPr>
        <w:numId w:val="1"/>
      </w:numPr>
      <w:outlineLvl w:val="0"/>
    </w:pPr>
    <w:rPr>
      <w:b/>
      <w:u w:val="single"/>
    </w:rPr>
  </w:style>
  <w:style w:type="paragraph" w:styleId="Nadpis2">
    <w:name w:val="heading 2"/>
    <w:basedOn w:val="Normln1"/>
    <w:next w:val="Normln1"/>
    <w:qFormat/>
    <w:pPr>
      <w:numPr>
        <w:ilvl w:val="1"/>
        <w:numId w:val="1"/>
      </w:numPr>
      <w:ind w:left="4248"/>
      <w:jc w:val="both"/>
      <w:outlineLvl w:val="1"/>
    </w:pPr>
    <w:rPr>
      <w:rFonts w:ascii="Arial" w:hAnsi="Arial" w:cs="Arial"/>
    </w:rPr>
  </w:style>
  <w:style w:type="paragraph" w:styleId="Nadpis3">
    <w:name w:val="heading 3"/>
    <w:basedOn w:val="Normln1"/>
    <w:next w:val="Normln1"/>
    <w:qFormat/>
    <w:pPr>
      <w:numPr>
        <w:ilvl w:val="2"/>
        <w:numId w:val="1"/>
      </w:numPr>
      <w:ind w:left="4248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1"/>
    <w:next w:val="Normln1"/>
    <w:qFormat/>
    <w:pPr>
      <w:numPr>
        <w:ilvl w:val="3"/>
        <w:numId w:val="1"/>
      </w:numPr>
      <w:outlineLvl w:val="3"/>
    </w:pPr>
    <w:rPr>
      <w:rFonts w:ascii="Arial" w:hAnsi="Arial" w:cs="Arial"/>
      <w:b/>
      <w:color w:val="0000FF"/>
      <w:sz w:val="16"/>
    </w:rPr>
  </w:style>
  <w:style w:type="paragraph" w:styleId="Nadpis5">
    <w:name w:val="heading 5"/>
    <w:basedOn w:val="Normln1"/>
    <w:next w:val="Normln1"/>
    <w:qFormat/>
    <w:pPr>
      <w:numPr>
        <w:ilvl w:val="4"/>
        <w:numId w:val="1"/>
      </w:numPr>
      <w:outlineLvl w:val="4"/>
    </w:pPr>
    <w:rPr>
      <w:rFonts w:ascii="Arial" w:hAnsi="Arial" w:cs="Arial"/>
      <w:b/>
      <w:color w:val="0000FF"/>
      <w:sz w:val="16"/>
      <w:u w:val="single"/>
    </w:rPr>
  </w:style>
  <w:style w:type="paragraph" w:styleId="Nadpis6">
    <w:name w:val="heading 6"/>
    <w:basedOn w:val="Normln1"/>
    <w:next w:val="Normln1"/>
    <w:qFormat/>
    <w:pPr>
      <w:numPr>
        <w:ilvl w:val="5"/>
        <w:numId w:val="1"/>
      </w:numPr>
      <w:ind w:left="4248"/>
      <w:jc w:val="center"/>
      <w:outlineLvl w:val="5"/>
    </w:pPr>
    <w:rPr>
      <w:rFonts w:ascii="Arial" w:hAnsi="Arial" w:cs="Arial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Standardnpsmoodstavce3">
    <w:name w:val="Standardní písmo odstavce3"/>
  </w:style>
  <w:style w:type="character" w:customStyle="1" w:styleId="Symbolyproslovn">
    <w:name w:val="Symboly pro číslování"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Zkladntext1"/>
    <w:next w:val="Odstavec"/>
    <w:pPr>
      <w:spacing w:before="360" w:after="180"/>
    </w:pPr>
    <w:rPr>
      <w:sz w:val="40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ormln1">
    <w:name w:val="Normální1"/>
    <w:basedOn w:val="Normln"/>
    <w:pPr>
      <w:widowControl w:val="0"/>
    </w:pPr>
    <w:rPr>
      <w:sz w:val="24"/>
    </w:rPr>
  </w:style>
  <w:style w:type="paragraph" w:customStyle="1" w:styleId="Zkladntext1">
    <w:name w:val="Základní text1"/>
    <w:basedOn w:val="Normln1"/>
  </w:style>
  <w:style w:type="paragraph" w:styleId="Zhlav">
    <w:name w:val="header"/>
    <w:basedOn w:val="Normln1"/>
    <w:pPr>
      <w:tabs>
        <w:tab w:val="center" w:pos="4536"/>
        <w:tab w:val="right" w:pos="8786"/>
      </w:tabs>
    </w:pPr>
    <w:rPr>
      <w:sz w:val="20"/>
    </w:rPr>
  </w:style>
  <w:style w:type="paragraph" w:styleId="Zpat">
    <w:name w:val="footer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Odstavec">
    <w:name w:val="Odstavec"/>
    <w:basedOn w:val="Zkladntext1"/>
    <w:pPr>
      <w:spacing w:after="115"/>
      <w:ind w:firstLine="480"/>
    </w:pPr>
  </w:style>
  <w:style w:type="paragraph" w:customStyle="1" w:styleId="Poznmka">
    <w:name w:val="Poznámka"/>
    <w:basedOn w:val="Zkladntext1"/>
    <w:rPr>
      <w:i/>
      <w:sz w:val="20"/>
    </w:rPr>
  </w:style>
  <w:style w:type="paragraph" w:customStyle="1" w:styleId="Stnovannadpis">
    <w:name w:val="Stínovaný nadpis"/>
    <w:basedOn w:val="Nadpis"/>
    <w:next w:val="Odstavec"/>
    <w:pPr>
      <w:shd w:val="clear" w:color="auto" w:fill="000000"/>
      <w:jc w:val="center"/>
    </w:pPr>
    <w:rPr>
      <w:b/>
      <w:sz w:val="36"/>
    </w:rPr>
  </w:style>
  <w:style w:type="paragraph" w:customStyle="1" w:styleId="Seznamsodrkami1">
    <w:name w:val="Seznam s odrážkami1"/>
    <w:basedOn w:val="Zkladntext1"/>
    <w:pPr>
      <w:ind w:left="480" w:hanging="480"/>
    </w:pPr>
  </w:style>
  <w:style w:type="paragraph" w:customStyle="1" w:styleId="Seznamoslovan">
    <w:name w:val="Seznam očíslovaný"/>
    <w:basedOn w:val="Zkladntext1"/>
    <w:pPr>
      <w:ind w:left="480" w:hanging="480"/>
    </w:pPr>
  </w:style>
  <w:style w:type="paragraph" w:customStyle="1" w:styleId="Normln2">
    <w:name w:val="Normální2"/>
    <w:pPr>
      <w:widowControl w:val="0"/>
      <w:suppressAutoHyphens/>
    </w:pPr>
    <w:rPr>
      <w:rFonts w:eastAsia="Arial"/>
      <w:lang w:eastAsia="hi-IN" w:bidi="hi-IN"/>
    </w:rPr>
  </w:style>
  <w:style w:type="paragraph" w:customStyle="1" w:styleId="Standardnpsmoodstavce2">
    <w:name w:val="Standardní písmo odstavce2"/>
    <w:basedOn w:val="Normln"/>
    <w:pPr>
      <w:widowControl w:val="0"/>
    </w:pPr>
  </w:style>
  <w:style w:type="paragraph" w:customStyle="1" w:styleId="Standardnpsmoodstavce1">
    <w:name w:val="Standardní písmo odstavce1"/>
    <w:basedOn w:val="Normln1"/>
  </w:style>
  <w:style w:type="paragraph" w:customStyle="1" w:styleId="Nadpis11">
    <w:name w:val="Nadpis 11"/>
    <w:basedOn w:val="Normln1"/>
    <w:next w:val="Normln1"/>
    <w:pPr>
      <w:jc w:val="both"/>
    </w:pPr>
    <w:rPr>
      <w:rFonts w:ascii="Arial" w:hAnsi="Arial" w:cs="Arial"/>
      <w:b/>
    </w:rPr>
  </w:style>
  <w:style w:type="paragraph" w:customStyle="1" w:styleId="Hypertextovodkaz2">
    <w:name w:val="Hypertextový odkaz2"/>
    <w:basedOn w:val="Standardnpsmoodstavce1"/>
    <w:rPr>
      <w:color w:val="0000FF"/>
      <w:sz w:val="20"/>
      <w:u w:val="single"/>
    </w:rPr>
  </w:style>
  <w:style w:type="paragraph" w:customStyle="1" w:styleId="Rozvrendokumentu">
    <w:name w:val="Rozvržení dokumentu"/>
    <w:basedOn w:val="Normln1"/>
    <w:pPr>
      <w:shd w:val="clear" w:color="auto" w:fill="000080"/>
    </w:pPr>
    <w:rPr>
      <w:rFonts w:ascii="Tahoma" w:hAnsi="Tahoma" w:cs="Tahoma"/>
      <w:sz w:val="20"/>
    </w:rPr>
  </w:style>
  <w:style w:type="paragraph" w:styleId="Nzev">
    <w:name w:val="Title"/>
    <w:basedOn w:val="Normln1"/>
    <w:next w:val="Podtitul"/>
    <w:qFormat/>
    <w:pPr>
      <w:jc w:val="center"/>
    </w:pPr>
    <w:rPr>
      <w:rFonts w:ascii="Impact" w:hAnsi="Impact" w:cs="Impact"/>
      <w:sz w:val="36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  <w:sz w:val="28"/>
      <w:szCs w:val="28"/>
    </w:rPr>
  </w:style>
  <w:style w:type="paragraph" w:customStyle="1" w:styleId="Rozvrendokumentu1">
    <w:name w:val="Rozvržení dokumentu1"/>
    <w:basedOn w:val="Normln2"/>
    <w:pPr>
      <w:shd w:val="clear" w:color="auto" w:fill="000080"/>
    </w:pPr>
    <w:rPr>
      <w:rFonts w:ascii="Tahoma" w:hAnsi="Tahoma" w:cs="Tahoma"/>
    </w:rPr>
  </w:style>
  <w:style w:type="paragraph" w:customStyle="1" w:styleId="Hypertextovodkaz1">
    <w:name w:val="Hypertextový odkaz1"/>
    <w:basedOn w:val="Standardnpsmoodstavce2"/>
    <w:rPr>
      <w:color w:val="0000FF"/>
      <w:u w:val="single"/>
    </w:rPr>
  </w:style>
  <w:style w:type="paragraph" w:customStyle="1" w:styleId="Sledovanodkaz2">
    <w:name w:val="Sledovaný odkaz2"/>
    <w:basedOn w:val="Standardnpsmoodstavce1"/>
    <w:rPr>
      <w:color w:val="800080"/>
      <w:sz w:val="20"/>
      <w:u w:val="single"/>
    </w:rPr>
  </w:style>
  <w:style w:type="paragraph" w:customStyle="1" w:styleId="Zhlav1">
    <w:name w:val="Záhlav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Zpat1">
    <w:name w:val="Zápat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Sledovanodkaz1">
    <w:name w:val="Sledovaný odkaz1"/>
    <w:basedOn w:val="Standardnpsmoodstavce2"/>
    <w:rPr>
      <w:color w:val="800080"/>
      <w:u w:val="single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sz w:val="24"/>
    </w:rPr>
  </w:style>
  <w:style w:type="paragraph" w:customStyle="1" w:styleId="Obsahrmce">
    <w:name w:val="Obsah rámce"/>
    <w:basedOn w:val="Zkladntext"/>
  </w:style>
  <w:style w:type="paragraph" w:styleId="Odstavecseseznamem">
    <w:name w:val="List Paragraph"/>
    <w:basedOn w:val="Normln"/>
    <w:uiPriority w:val="34"/>
    <w:qFormat/>
    <w:rsid w:val="00563B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4E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34EC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D1331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45EC9"/>
    <w:pPr>
      <w:suppressAutoHyphens w:val="0"/>
      <w:spacing w:before="100" w:beforeAutospacing="1" w:after="119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celakovice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\Data%20aplikac&#237;\Microsoft\&#352;ablony\u&#269;ili&#353;t&#283;%20TO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2C088-28B9-4C95-B4BD-F2202D274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učiliště TOS</Template>
  <TotalTime>10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1223</CharactersWithSpaces>
  <SharedDoc>false</SharedDoc>
  <HLinks>
    <vt:vector size="6" baseType="variant">
      <vt:variant>
        <vt:i4>26</vt:i4>
      </vt:variant>
      <vt:variant>
        <vt:i4>0</vt:i4>
      </vt:variant>
      <vt:variant>
        <vt:i4>0</vt:i4>
      </vt:variant>
      <vt:variant>
        <vt:i4>5</vt:i4>
      </vt:variant>
      <vt:variant>
        <vt:lpwstr>http://www.soscelakovice.cz/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Karel Šrimpl</dc:creator>
  <cp:keywords/>
  <cp:lastModifiedBy>Sekretariát společnosti</cp:lastModifiedBy>
  <cp:revision>8</cp:revision>
  <cp:lastPrinted>2022-04-25T13:07:00Z</cp:lastPrinted>
  <dcterms:created xsi:type="dcterms:W3CDTF">2024-04-16T11:41:00Z</dcterms:created>
  <dcterms:modified xsi:type="dcterms:W3CDTF">2026-05-27T09:50:00Z</dcterms:modified>
</cp:coreProperties>
</file>