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05FF" w:rsidRDefault="00347687" w:rsidP="00754515">
      <w:r>
        <w:t xml:space="preserve"> </w:t>
      </w:r>
    </w:p>
    <w:p w:rsidR="00095D05" w:rsidRDefault="00095D05" w:rsidP="00754515"/>
    <w:p w:rsidR="00CE311E" w:rsidRDefault="00CE311E" w:rsidP="001536F2">
      <w:pPr>
        <w:rPr>
          <w:sz w:val="24"/>
          <w:szCs w:val="24"/>
        </w:rPr>
      </w:pPr>
    </w:p>
    <w:p w:rsidR="00C45EC9" w:rsidRPr="00036684" w:rsidRDefault="001D3DBE" w:rsidP="00C45EC9">
      <w:pPr>
        <w:pStyle w:val="Normlnweb"/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Žádost o splátkový kalendář</w:t>
      </w:r>
      <w:r w:rsidR="00C45EC9" w:rsidRPr="00036684">
        <w:rPr>
          <w:rFonts w:ascii="Arial" w:hAnsi="Arial" w:cs="Arial"/>
          <w:b/>
          <w:bCs/>
          <w:sz w:val="36"/>
          <w:szCs w:val="36"/>
        </w:rPr>
        <w:t xml:space="preserve"> – školné</w:t>
      </w:r>
    </w:p>
    <w:p w:rsidR="00036684" w:rsidRPr="00036684" w:rsidRDefault="00A16894" w:rsidP="00C45EC9">
      <w:pPr>
        <w:pStyle w:val="Normlnweb"/>
        <w:spacing w:after="0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Cs/>
          <w:sz w:val="32"/>
          <w:szCs w:val="32"/>
          <w:u w:val="single"/>
        </w:rPr>
        <w:t>O</w:t>
      </w:r>
      <w:r w:rsidR="00265A58">
        <w:rPr>
          <w:rFonts w:ascii="Arial" w:hAnsi="Arial" w:cs="Arial"/>
          <w:bCs/>
          <w:sz w:val="32"/>
          <w:szCs w:val="32"/>
          <w:u w:val="single"/>
        </w:rPr>
        <w:t>bráběč kovů</w:t>
      </w:r>
      <w:r w:rsidR="00036684" w:rsidRPr="00036684">
        <w:rPr>
          <w:rFonts w:ascii="Arial" w:hAnsi="Arial" w:cs="Arial"/>
          <w:bCs/>
          <w:sz w:val="32"/>
          <w:szCs w:val="32"/>
          <w:u w:val="single"/>
        </w:rPr>
        <w:t xml:space="preserve">– </w:t>
      </w:r>
      <w:r w:rsidR="00A869A0">
        <w:rPr>
          <w:rFonts w:ascii="Arial" w:hAnsi="Arial" w:cs="Arial"/>
          <w:bCs/>
          <w:sz w:val="32"/>
          <w:szCs w:val="32"/>
          <w:u w:val="single"/>
        </w:rPr>
        <w:t xml:space="preserve"> </w:t>
      </w:r>
      <w:r w:rsidR="00036684" w:rsidRPr="00036684">
        <w:rPr>
          <w:rFonts w:ascii="Arial" w:hAnsi="Arial" w:cs="Arial"/>
          <w:bCs/>
          <w:sz w:val="32"/>
          <w:szCs w:val="32"/>
          <w:u w:val="single"/>
        </w:rPr>
        <w:t>denní studium</w:t>
      </w:r>
    </w:p>
    <w:p w:rsidR="00C45EC9" w:rsidRPr="00036684" w:rsidRDefault="002659A9" w:rsidP="00C45EC9">
      <w:pPr>
        <w:pStyle w:val="Normlnweb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(Roční příspěvek ve výši </w:t>
      </w:r>
      <w:r w:rsidR="005A74E7">
        <w:rPr>
          <w:rFonts w:ascii="Arial" w:hAnsi="Arial" w:cs="Arial"/>
        </w:rPr>
        <w:t>23.0</w:t>
      </w:r>
      <w:r w:rsidR="00036684" w:rsidRPr="00036684">
        <w:rPr>
          <w:rFonts w:ascii="Arial" w:hAnsi="Arial" w:cs="Arial"/>
        </w:rPr>
        <w:t>00,-Kč)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datum:</w:t>
      </w:r>
      <w:r w:rsidR="005A74E7">
        <w:rPr>
          <w:rFonts w:ascii="Arial" w:hAnsi="Arial" w:cs="Arial"/>
          <w:szCs w:val="28"/>
        </w:rPr>
        <w:t xml:space="preserve">                                                                                     třída: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Jméno a příjmení zákonného zástupce ........................................</w:t>
      </w:r>
      <w:r w:rsidR="001D3DBE" w:rsidRPr="00C549EB">
        <w:rPr>
          <w:rFonts w:ascii="Arial" w:hAnsi="Arial" w:cs="Arial"/>
          <w:szCs w:val="28"/>
        </w:rPr>
        <w:t>.......................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Datum naroze</w:t>
      </w:r>
      <w:r w:rsidR="001D3DBE" w:rsidRPr="00C549EB">
        <w:rPr>
          <w:rFonts w:ascii="Arial" w:hAnsi="Arial" w:cs="Arial"/>
          <w:szCs w:val="28"/>
        </w:rPr>
        <w:t>ní ….........................</w:t>
      </w:r>
    </w:p>
    <w:p w:rsidR="00C549EB" w:rsidRPr="00C549EB" w:rsidRDefault="00C549EB" w:rsidP="00C45EC9">
      <w:pPr>
        <w:pStyle w:val="Normlnweb"/>
        <w:spacing w:after="0"/>
        <w:rPr>
          <w:rFonts w:ascii="Arial" w:hAnsi="Arial" w:cs="Arial"/>
          <w:sz w:val="28"/>
          <w:szCs w:val="28"/>
        </w:rPr>
      </w:pPr>
      <w:r w:rsidRPr="00C549EB">
        <w:rPr>
          <w:rFonts w:ascii="Arial" w:hAnsi="Arial" w:cs="Arial"/>
          <w:szCs w:val="28"/>
        </w:rPr>
        <w:t>Telefon……………………………</w:t>
      </w:r>
      <w:r w:rsidR="00F26B00">
        <w:rPr>
          <w:rFonts w:ascii="Arial" w:hAnsi="Arial" w:cs="Arial"/>
          <w:szCs w:val="28"/>
        </w:rPr>
        <w:t xml:space="preserve">   E-</w:t>
      </w:r>
      <w:r w:rsidRPr="00C549EB">
        <w:rPr>
          <w:rFonts w:ascii="Arial" w:hAnsi="Arial" w:cs="Arial"/>
          <w:szCs w:val="28"/>
        </w:rPr>
        <w:t>mail……………………………………………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Adresa trvalého bydliště …..........................................................</w:t>
      </w:r>
      <w:r w:rsidR="001D3DBE" w:rsidRPr="00C549EB">
        <w:rPr>
          <w:rFonts w:ascii="Arial" w:hAnsi="Arial" w:cs="Arial"/>
          <w:szCs w:val="28"/>
        </w:rPr>
        <w:t>.........................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…..................................................................................................</w:t>
      </w:r>
      <w:r w:rsidR="001D3DBE" w:rsidRPr="00C549EB">
        <w:rPr>
          <w:rFonts w:ascii="Arial" w:hAnsi="Arial" w:cs="Arial"/>
          <w:szCs w:val="28"/>
        </w:rPr>
        <w:t>........................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 xml:space="preserve">Adresa </w:t>
      </w:r>
      <w:r w:rsidR="00A90B7F">
        <w:rPr>
          <w:rFonts w:ascii="Arial" w:hAnsi="Arial" w:cs="Arial"/>
          <w:szCs w:val="28"/>
        </w:rPr>
        <w:t>doručovací…………….</w:t>
      </w:r>
      <w:r w:rsidRPr="00C549EB">
        <w:rPr>
          <w:rFonts w:ascii="Arial" w:hAnsi="Arial" w:cs="Arial"/>
          <w:szCs w:val="28"/>
        </w:rPr>
        <w:t>…...................................................</w:t>
      </w:r>
      <w:r w:rsidR="001D3DBE" w:rsidRPr="00C549EB">
        <w:rPr>
          <w:rFonts w:ascii="Arial" w:hAnsi="Arial" w:cs="Arial"/>
          <w:szCs w:val="28"/>
        </w:rPr>
        <w:t>.......................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…..................................................................</w:t>
      </w:r>
      <w:r w:rsidR="001D3DBE" w:rsidRPr="00C549EB">
        <w:rPr>
          <w:rFonts w:ascii="Arial" w:hAnsi="Arial" w:cs="Arial"/>
          <w:szCs w:val="28"/>
        </w:rPr>
        <w:t>........................................................</w:t>
      </w:r>
    </w:p>
    <w:p w:rsidR="00C45EC9" w:rsidRPr="00C549EB" w:rsidRDefault="00036684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 xml:space="preserve">Jméno </w:t>
      </w:r>
      <w:r w:rsidR="00C45EC9" w:rsidRPr="00C549EB">
        <w:rPr>
          <w:rFonts w:ascii="Arial" w:hAnsi="Arial" w:cs="Arial"/>
          <w:szCs w:val="28"/>
        </w:rPr>
        <w:t xml:space="preserve"> studenta …..........................................................</w:t>
      </w:r>
      <w:r w:rsidR="001D3DBE" w:rsidRPr="00C549EB">
        <w:rPr>
          <w:rFonts w:ascii="Arial" w:hAnsi="Arial" w:cs="Arial"/>
          <w:szCs w:val="28"/>
        </w:rPr>
        <w:t>....................................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Datum podpisu smlouvy o studiu …...........................................</w:t>
      </w:r>
    </w:p>
    <w:p w:rsidR="0075247E" w:rsidRPr="00C549EB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1D3DBE" w:rsidRPr="00C549EB" w:rsidRDefault="001D3DBE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Zvolte z následujících možností a označte X</w:t>
      </w:r>
    </w:p>
    <w:p w:rsidR="00036684" w:rsidRPr="00C549EB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549EB">
        <w:rPr>
          <w:rFonts w:ascii="Arial Black" w:hAnsi="Arial Black" w:cs="Arial"/>
          <w:sz w:val="44"/>
          <w:szCs w:val="48"/>
        </w:rPr>
        <w:t xml:space="preserve">□ </w:t>
      </w:r>
      <w:r w:rsidR="00036684" w:rsidRPr="00C549EB">
        <w:rPr>
          <w:rFonts w:ascii="Arial" w:hAnsi="Arial" w:cs="Arial"/>
          <w:szCs w:val="28"/>
        </w:rPr>
        <w:t>M</w:t>
      </w:r>
      <w:r w:rsidR="00C45EC9" w:rsidRPr="00C549EB">
        <w:rPr>
          <w:rFonts w:ascii="Arial" w:hAnsi="Arial" w:cs="Arial"/>
          <w:szCs w:val="28"/>
        </w:rPr>
        <w:t>ěsíční</w:t>
      </w:r>
      <w:r w:rsidR="002659A9" w:rsidRPr="00C549EB">
        <w:rPr>
          <w:rFonts w:ascii="Arial" w:hAnsi="Arial" w:cs="Arial"/>
          <w:szCs w:val="28"/>
        </w:rPr>
        <w:t xml:space="preserve">: </w:t>
      </w:r>
      <w:r w:rsidR="004F79DB">
        <w:rPr>
          <w:rFonts w:ascii="Arial" w:hAnsi="Arial" w:cs="Arial"/>
          <w:szCs w:val="28"/>
        </w:rPr>
        <w:t xml:space="preserve"> </w:t>
      </w:r>
      <w:r w:rsidR="005A74E7">
        <w:rPr>
          <w:rFonts w:ascii="Arial" w:hAnsi="Arial" w:cs="Arial"/>
          <w:szCs w:val="28"/>
        </w:rPr>
        <w:t xml:space="preserve"> 2</w:t>
      </w:r>
      <w:r w:rsidR="002659A9" w:rsidRPr="00C549EB">
        <w:rPr>
          <w:rFonts w:ascii="Arial" w:hAnsi="Arial" w:cs="Arial"/>
          <w:szCs w:val="28"/>
        </w:rPr>
        <w:t>.</w:t>
      </w:r>
      <w:r w:rsidR="005A74E7">
        <w:rPr>
          <w:rFonts w:ascii="Arial" w:hAnsi="Arial" w:cs="Arial"/>
          <w:szCs w:val="28"/>
        </w:rPr>
        <w:t>30</w:t>
      </w:r>
      <w:r w:rsidR="00036684" w:rsidRPr="00C549EB">
        <w:rPr>
          <w:rFonts w:ascii="Arial" w:hAnsi="Arial" w:cs="Arial"/>
          <w:szCs w:val="28"/>
        </w:rPr>
        <w:t>0,- Kč</w:t>
      </w:r>
    </w:p>
    <w:p w:rsidR="00C45EC9" w:rsidRPr="00C549EB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549EB">
        <w:rPr>
          <w:rFonts w:ascii="Arial Black" w:hAnsi="Arial Black" w:cs="Arial"/>
          <w:sz w:val="44"/>
          <w:szCs w:val="48"/>
        </w:rPr>
        <w:t xml:space="preserve">□ </w:t>
      </w:r>
      <w:r w:rsidR="005A74E7">
        <w:rPr>
          <w:rFonts w:ascii="Arial" w:hAnsi="Arial" w:cs="Arial"/>
          <w:szCs w:val="28"/>
        </w:rPr>
        <w:t>Čtvrtletní: 5</w:t>
      </w:r>
      <w:r w:rsidR="002659A9" w:rsidRPr="00C549EB">
        <w:rPr>
          <w:rFonts w:ascii="Arial" w:hAnsi="Arial" w:cs="Arial"/>
          <w:szCs w:val="28"/>
        </w:rPr>
        <w:t>.</w:t>
      </w:r>
      <w:r w:rsidR="005A74E7">
        <w:rPr>
          <w:rFonts w:ascii="Arial" w:hAnsi="Arial" w:cs="Arial"/>
          <w:szCs w:val="28"/>
        </w:rPr>
        <w:t>750</w:t>
      </w:r>
      <w:r w:rsidR="00036684" w:rsidRPr="00C549EB">
        <w:rPr>
          <w:rFonts w:ascii="Arial" w:hAnsi="Arial" w:cs="Arial"/>
          <w:szCs w:val="28"/>
        </w:rPr>
        <w:t>,- Kč</w:t>
      </w:r>
    </w:p>
    <w:p w:rsidR="00036684" w:rsidRPr="00C549EB" w:rsidRDefault="001D3DBE" w:rsidP="001D3DBE">
      <w:pPr>
        <w:pStyle w:val="Normlnweb"/>
        <w:spacing w:before="0" w:beforeAutospacing="0" w:after="0"/>
        <w:rPr>
          <w:rFonts w:ascii="Arial" w:hAnsi="Arial" w:cs="Arial"/>
          <w:szCs w:val="28"/>
        </w:rPr>
      </w:pPr>
      <w:r w:rsidRPr="00C549EB">
        <w:rPr>
          <w:rFonts w:ascii="Arial Black" w:hAnsi="Arial Black" w:cs="Arial"/>
          <w:sz w:val="44"/>
          <w:szCs w:val="48"/>
        </w:rPr>
        <w:t xml:space="preserve">□ </w:t>
      </w:r>
      <w:r w:rsidR="001E7806" w:rsidRPr="00C549EB">
        <w:rPr>
          <w:rFonts w:ascii="Arial" w:hAnsi="Arial" w:cs="Arial"/>
          <w:szCs w:val="28"/>
        </w:rPr>
        <w:t xml:space="preserve">Pololetní: </w:t>
      </w:r>
      <w:r w:rsidR="004F79DB">
        <w:rPr>
          <w:rFonts w:ascii="Arial" w:hAnsi="Arial" w:cs="Arial"/>
          <w:szCs w:val="28"/>
        </w:rPr>
        <w:t xml:space="preserve"> </w:t>
      </w:r>
      <w:r w:rsidR="005A74E7">
        <w:rPr>
          <w:rFonts w:ascii="Arial" w:hAnsi="Arial" w:cs="Arial"/>
          <w:szCs w:val="28"/>
        </w:rPr>
        <w:t>11.50</w:t>
      </w:r>
      <w:r w:rsidR="00036684" w:rsidRPr="00C549EB">
        <w:rPr>
          <w:rFonts w:ascii="Arial" w:hAnsi="Arial" w:cs="Arial"/>
          <w:szCs w:val="28"/>
        </w:rPr>
        <w:t>0,-Kč</w:t>
      </w:r>
    </w:p>
    <w:p w:rsidR="00C45EC9" w:rsidRPr="00C549EB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b/>
          <w:szCs w:val="28"/>
        </w:rPr>
        <w:t>První splátka ško</w:t>
      </w:r>
      <w:r w:rsidR="002659A9" w:rsidRPr="00C549EB">
        <w:rPr>
          <w:rFonts w:ascii="Arial" w:hAnsi="Arial" w:cs="Arial"/>
          <w:b/>
          <w:szCs w:val="28"/>
        </w:rPr>
        <w:t>lného m</w:t>
      </w:r>
      <w:r w:rsidR="00B61CBA" w:rsidRPr="00C549EB">
        <w:rPr>
          <w:rFonts w:ascii="Arial" w:hAnsi="Arial" w:cs="Arial"/>
          <w:b/>
          <w:szCs w:val="28"/>
        </w:rPr>
        <w:t>usí být uhrazena do 15. 07. 202</w:t>
      </w:r>
      <w:r w:rsidR="005A74E7">
        <w:rPr>
          <w:rFonts w:ascii="Arial" w:hAnsi="Arial" w:cs="Arial"/>
          <w:b/>
          <w:szCs w:val="28"/>
        </w:rPr>
        <w:t>6</w:t>
      </w:r>
      <w:bookmarkStart w:id="0" w:name="_GoBack"/>
      <w:bookmarkEnd w:id="0"/>
    </w:p>
    <w:p w:rsidR="0075247E" w:rsidRPr="00C549EB" w:rsidRDefault="0075247E" w:rsidP="00C45EC9">
      <w:pPr>
        <w:pStyle w:val="Normlnweb"/>
        <w:spacing w:after="0"/>
        <w:rPr>
          <w:rFonts w:ascii="Arial" w:hAnsi="Arial" w:cs="Arial"/>
          <w:szCs w:val="28"/>
        </w:rPr>
      </w:pP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Cs w:val="28"/>
        </w:rPr>
      </w:pPr>
      <w:r w:rsidRPr="00C549EB">
        <w:rPr>
          <w:rFonts w:ascii="Arial" w:hAnsi="Arial" w:cs="Arial"/>
          <w:szCs w:val="28"/>
        </w:rPr>
        <w:t>Podpis</w:t>
      </w:r>
      <w:r w:rsidR="001D3DBE" w:rsidRPr="00C549EB">
        <w:rPr>
          <w:rFonts w:ascii="Arial" w:hAnsi="Arial" w:cs="Arial"/>
          <w:szCs w:val="28"/>
        </w:rPr>
        <w:t xml:space="preserve"> zákonného zástupce</w:t>
      </w:r>
      <w:r w:rsidRPr="00C549EB">
        <w:rPr>
          <w:rFonts w:ascii="Arial" w:hAnsi="Arial" w:cs="Arial"/>
          <w:szCs w:val="28"/>
        </w:rPr>
        <w:t>:</w:t>
      </w:r>
    </w:p>
    <w:p w:rsidR="00C45EC9" w:rsidRPr="00C549EB" w:rsidRDefault="00C45EC9" w:rsidP="00C45EC9">
      <w:pPr>
        <w:pStyle w:val="Normlnweb"/>
        <w:spacing w:after="0"/>
        <w:rPr>
          <w:rFonts w:ascii="Arial" w:hAnsi="Arial" w:cs="Arial"/>
          <w:sz w:val="28"/>
          <w:szCs w:val="32"/>
        </w:rPr>
      </w:pPr>
    </w:p>
    <w:p w:rsidR="00D13315" w:rsidRPr="00036684" w:rsidRDefault="00D13315" w:rsidP="00754515">
      <w:pPr>
        <w:rPr>
          <w:rFonts w:ascii="Arial" w:hAnsi="Arial" w:cs="Arial"/>
          <w:sz w:val="32"/>
          <w:szCs w:val="32"/>
        </w:rPr>
      </w:pPr>
    </w:p>
    <w:sectPr w:rsidR="00D13315" w:rsidRPr="00036684">
      <w:headerReference w:type="default" r:id="rId8"/>
      <w:footerReference w:type="default" r:id="rId9"/>
      <w:pgSz w:w="11906" w:h="16838"/>
      <w:pgMar w:top="787" w:right="851" w:bottom="851" w:left="1247" w:header="283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BEC" w:rsidRDefault="00FB5BEC">
      <w:r>
        <w:separator/>
      </w:r>
    </w:p>
  </w:endnote>
  <w:endnote w:type="continuationSeparator" w:id="0">
    <w:p w:rsidR="00FB5BEC" w:rsidRDefault="00FB5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5FF" w:rsidRPr="0007015E" w:rsidRDefault="00D105FF">
    <w:pPr>
      <w:pStyle w:val="Zpat"/>
      <w:tabs>
        <w:tab w:val="clear" w:pos="4536"/>
        <w:tab w:val="left" w:pos="5670"/>
      </w:tabs>
      <w:rPr>
        <w:i/>
      </w:rPr>
    </w:pPr>
    <w:proofErr w:type="spellStart"/>
    <w:r w:rsidRPr="0007015E">
      <w:rPr>
        <w:i/>
      </w:rPr>
      <w:t>Zaps</w:t>
    </w:r>
    <w:proofErr w:type="spellEnd"/>
    <w:r w:rsidRPr="0007015E">
      <w:rPr>
        <w:i/>
      </w:rPr>
      <w:t>.</w:t>
    </w:r>
    <w:r w:rsidRPr="0007015E">
      <w:rPr>
        <w:rFonts w:eastAsia="Arial"/>
        <w:i/>
      </w:rPr>
      <w:t xml:space="preserve"> </w:t>
    </w:r>
    <w:r w:rsidRPr="0007015E">
      <w:rPr>
        <w:i/>
      </w:rPr>
      <w:t>MS</w:t>
    </w:r>
    <w:r w:rsidRPr="0007015E">
      <w:rPr>
        <w:rFonts w:eastAsia="Arial"/>
        <w:i/>
      </w:rPr>
      <w:t xml:space="preserve"> </w:t>
    </w:r>
    <w:r w:rsidRPr="0007015E">
      <w:rPr>
        <w:i/>
      </w:rPr>
      <w:t>v Praze,</w:t>
    </w:r>
    <w:r w:rsidRPr="0007015E">
      <w:rPr>
        <w:rFonts w:eastAsia="Arial"/>
        <w:i/>
      </w:rPr>
      <w:t xml:space="preserve"> </w:t>
    </w:r>
    <w:r w:rsidRPr="0007015E">
      <w:rPr>
        <w:i/>
      </w:rPr>
      <w:t>oddíl</w:t>
    </w:r>
    <w:r w:rsidRPr="0007015E">
      <w:rPr>
        <w:rFonts w:eastAsia="Arial"/>
        <w:i/>
      </w:rPr>
      <w:t xml:space="preserve"> </w:t>
    </w:r>
    <w:r w:rsidRPr="0007015E">
      <w:rPr>
        <w:i/>
      </w:rPr>
      <w:t>C,</w:t>
    </w:r>
    <w:r w:rsidRPr="0007015E">
      <w:rPr>
        <w:rFonts w:eastAsia="Arial"/>
        <w:i/>
      </w:rPr>
      <w:t xml:space="preserve"> </w:t>
    </w:r>
    <w:r w:rsidRPr="0007015E">
      <w:rPr>
        <w:i/>
      </w:rPr>
      <w:t>vložka</w:t>
    </w:r>
    <w:r w:rsidRPr="0007015E">
      <w:rPr>
        <w:rFonts w:eastAsia="Arial"/>
        <w:i/>
      </w:rPr>
      <w:t xml:space="preserve"> </w:t>
    </w:r>
    <w:r w:rsidRPr="0007015E">
      <w:rPr>
        <w:i/>
      </w:rPr>
      <w:t>59991</w:t>
    </w:r>
    <w:r w:rsidRPr="0007015E">
      <w:rPr>
        <w:i/>
      </w:rPr>
      <w:tab/>
      <w:t>tel.:</w:t>
    </w:r>
    <w:r w:rsidRPr="0007015E">
      <w:rPr>
        <w:rFonts w:eastAsia="Arial"/>
        <w:i/>
      </w:rPr>
      <w:t xml:space="preserve">  </w:t>
    </w:r>
    <w:r w:rsidRPr="0007015E">
      <w:rPr>
        <w:i/>
      </w:rPr>
      <w:t>+420</w:t>
    </w:r>
    <w:r w:rsidRPr="0007015E">
      <w:rPr>
        <w:rFonts w:eastAsia="Arial"/>
        <w:i/>
      </w:rPr>
      <w:t xml:space="preserve"> </w:t>
    </w:r>
    <w:r w:rsidRPr="0007015E">
      <w:rPr>
        <w:i/>
      </w:rPr>
      <w:t>326</w:t>
    </w:r>
    <w:r w:rsidRPr="0007015E">
      <w:rPr>
        <w:rFonts w:eastAsia="Arial"/>
        <w:i/>
      </w:rPr>
      <w:t xml:space="preserve"> </w:t>
    </w:r>
    <w:r w:rsidRPr="0007015E">
      <w:rPr>
        <w:i/>
      </w:rPr>
      <w:t>998</w:t>
    </w:r>
    <w:r w:rsidRPr="0007015E">
      <w:rPr>
        <w:rFonts w:eastAsia="Arial"/>
        <w:i/>
      </w:rPr>
      <w:t xml:space="preserve"> </w:t>
    </w:r>
    <w:r w:rsidRPr="0007015E">
      <w:rPr>
        <w:i/>
      </w:rPr>
      <w:t>091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ICO: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  <w:r w:rsidR="0007015E" w:rsidRPr="0007015E">
      <w:rPr>
        <w:i/>
      </w:rPr>
      <w:t>E</w:t>
    </w:r>
    <w:r w:rsidR="00F26B00">
      <w:rPr>
        <w:i/>
      </w:rPr>
      <w:t>-</w:t>
    </w:r>
    <w:r w:rsidR="0007015E" w:rsidRPr="0007015E">
      <w:rPr>
        <w:i/>
      </w:rPr>
      <w:t>mail:</w:t>
    </w:r>
    <w:r w:rsidR="0007015E" w:rsidRPr="0007015E">
      <w:rPr>
        <w:rFonts w:eastAsia="Arial"/>
        <w:i/>
      </w:rPr>
      <w:t xml:space="preserve"> </w:t>
    </w:r>
    <w:r w:rsidR="00F26B00">
      <w:rPr>
        <w:i/>
      </w:rPr>
      <w:t>asistent1</w:t>
    </w:r>
    <w:r w:rsidR="005E417B" w:rsidRPr="003B2567">
      <w:rPr>
        <w:i/>
      </w:rPr>
      <w:t>@soscelakovice.cz</w:t>
    </w:r>
    <w:r w:rsidR="005E417B">
      <w:rPr>
        <w:i/>
      </w:rPr>
      <w:t xml:space="preserve"> </w:t>
    </w:r>
  </w:p>
  <w:p w:rsidR="00D105FF" w:rsidRPr="0007015E" w:rsidRDefault="00D105FF">
    <w:pPr>
      <w:pStyle w:val="Zpat"/>
      <w:tabs>
        <w:tab w:val="clear" w:pos="4536"/>
        <w:tab w:val="left" w:pos="5677"/>
      </w:tabs>
      <w:rPr>
        <w:i/>
      </w:rPr>
    </w:pPr>
    <w:r w:rsidRPr="0007015E">
      <w:rPr>
        <w:i/>
      </w:rPr>
      <w:t>DIC:</w:t>
    </w:r>
    <w:r w:rsidRPr="0007015E">
      <w:rPr>
        <w:rFonts w:eastAsia="Arial"/>
        <w:i/>
      </w:rPr>
      <w:t xml:space="preserve"> </w:t>
    </w:r>
    <w:r w:rsidRPr="0007015E">
      <w:rPr>
        <w:i/>
      </w:rPr>
      <w:t>CZ</w:t>
    </w:r>
    <w:r w:rsidRPr="0007015E">
      <w:rPr>
        <w:rFonts w:eastAsia="Arial"/>
        <w:i/>
      </w:rPr>
      <w:t xml:space="preserve"> </w:t>
    </w:r>
    <w:r w:rsidRPr="0007015E">
      <w:rPr>
        <w:i/>
      </w:rPr>
      <w:t>256</w:t>
    </w:r>
    <w:r w:rsidRPr="0007015E">
      <w:rPr>
        <w:rFonts w:eastAsia="Arial"/>
        <w:i/>
      </w:rPr>
      <w:t xml:space="preserve"> </w:t>
    </w:r>
    <w:r w:rsidRPr="0007015E">
      <w:rPr>
        <w:i/>
      </w:rPr>
      <w:t>72</w:t>
    </w:r>
    <w:r w:rsidRPr="0007015E">
      <w:rPr>
        <w:rFonts w:eastAsia="Arial"/>
        <w:i/>
      </w:rPr>
      <w:t xml:space="preserve"> </w:t>
    </w:r>
    <w:r w:rsidRPr="0007015E">
      <w:rPr>
        <w:i/>
      </w:rPr>
      <w:t>592</w:t>
    </w:r>
    <w:r w:rsidRPr="0007015E">
      <w:rPr>
        <w:i/>
      </w:rPr>
      <w:tab/>
    </w:r>
  </w:p>
  <w:p w:rsidR="00D105FF" w:rsidRDefault="00D105FF">
    <w:pPr>
      <w:pStyle w:val="Zpat"/>
      <w:tabs>
        <w:tab w:val="clear" w:pos="4536"/>
        <w:tab w:val="left" w:pos="5663"/>
      </w:tabs>
    </w:pPr>
    <w:r w:rsidRPr="0007015E">
      <w:rPr>
        <w:i/>
      </w:rPr>
      <w:tab/>
    </w:r>
    <w:r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BEC" w:rsidRDefault="00FB5BEC">
      <w:r>
        <w:separator/>
      </w:r>
    </w:p>
  </w:footnote>
  <w:footnote w:type="continuationSeparator" w:id="0">
    <w:p w:rsidR="00FB5BEC" w:rsidRDefault="00FB5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15E" w:rsidRPr="0007015E" w:rsidRDefault="00693A5D" w:rsidP="00CE311E">
    <w:pPr>
      <w:pStyle w:val="Zhlav"/>
      <w:tabs>
        <w:tab w:val="right" w:pos="9808"/>
      </w:tabs>
      <w:ind w:firstLine="2160"/>
      <w:rPr>
        <w:i/>
      </w:rPr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-250825</wp:posOffset>
          </wp:positionH>
          <wp:positionV relativeFrom="paragraph">
            <wp:posOffset>56515</wp:posOffset>
          </wp:positionV>
          <wp:extent cx="841375" cy="762000"/>
          <wp:effectExtent l="0" t="0" r="0" b="0"/>
          <wp:wrapSquare wrapText="bothSides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762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07015E" w:rsidRPr="00CE6EFA">
        <w:rPr>
          <w:rStyle w:val="Hypertextovodkaz"/>
        </w:rPr>
        <w:t>www.soscelakovice.cz</w:t>
      </w:r>
    </w:hyperlink>
    <w:r w:rsidR="00CE311E">
      <w:tab/>
      <w:t xml:space="preserve">                                                               </w:t>
    </w:r>
    <w:r w:rsidR="0007015E" w:rsidRPr="0007015E">
      <w:rPr>
        <w:i/>
      </w:rPr>
      <w:t>SOŠ Čelákovice s.r.o.</w:t>
    </w:r>
  </w:p>
  <w:p w:rsidR="0007015E" w:rsidRPr="0007015E" w:rsidRDefault="0007015E" w:rsidP="00CE311E">
    <w:pPr>
      <w:pStyle w:val="Zhlav"/>
      <w:tabs>
        <w:tab w:val="right" w:pos="9808"/>
      </w:tabs>
      <w:rPr>
        <w:i/>
      </w:rPr>
    </w:pPr>
    <w:r>
      <w:rPr>
        <w:i/>
      </w:rPr>
      <w:tab/>
      <w:t xml:space="preserve">                                                                                           </w:t>
    </w:r>
    <w:r w:rsidR="00CE311E">
      <w:rPr>
        <w:i/>
      </w:rPr>
      <w:t xml:space="preserve">                                                   </w:t>
    </w:r>
    <w:r w:rsidRPr="0007015E">
      <w:rPr>
        <w:i/>
      </w:rPr>
      <w:t>U Učiliště 1379</w:t>
    </w:r>
  </w:p>
  <w:p w:rsidR="0007015E" w:rsidRDefault="00CE311E" w:rsidP="00CE311E">
    <w:pPr>
      <w:pStyle w:val="Zhlav"/>
      <w:tabs>
        <w:tab w:val="right" w:pos="9808"/>
      </w:tabs>
      <w:ind w:left="1224" w:firstLine="4536"/>
    </w:pPr>
    <w:r>
      <w:rPr>
        <w:i/>
      </w:rPr>
      <w:tab/>
      <w:t xml:space="preserve">                                             </w:t>
    </w:r>
    <w:r w:rsidR="0007015E" w:rsidRPr="0007015E">
      <w:rPr>
        <w:i/>
      </w:rPr>
      <w:t>250 88 Čelákovice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80D17"/>
    <w:multiLevelType w:val="multilevel"/>
    <w:tmpl w:val="96584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F7654E8"/>
    <w:multiLevelType w:val="hybridMultilevel"/>
    <w:tmpl w:val="0A247F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352E"/>
    <w:multiLevelType w:val="hybridMultilevel"/>
    <w:tmpl w:val="34062596"/>
    <w:lvl w:ilvl="0" w:tplc="04050001">
      <w:start w:val="28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75CDD"/>
    <w:multiLevelType w:val="hybridMultilevel"/>
    <w:tmpl w:val="82044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65BE"/>
    <w:multiLevelType w:val="hybridMultilevel"/>
    <w:tmpl w:val="0018E06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781CBC"/>
    <w:multiLevelType w:val="hybridMultilevel"/>
    <w:tmpl w:val="0DB4F332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406B8"/>
    <w:multiLevelType w:val="hybridMultilevel"/>
    <w:tmpl w:val="936ABE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3659E"/>
    <w:multiLevelType w:val="hybridMultilevel"/>
    <w:tmpl w:val="9E78FE6C"/>
    <w:lvl w:ilvl="0" w:tplc="7328610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956354"/>
    <w:multiLevelType w:val="hybridMultilevel"/>
    <w:tmpl w:val="E6C468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D67E5"/>
    <w:multiLevelType w:val="hybridMultilevel"/>
    <w:tmpl w:val="03E011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9A"/>
    <w:rsid w:val="00036684"/>
    <w:rsid w:val="0007015E"/>
    <w:rsid w:val="0009060C"/>
    <w:rsid w:val="00095D05"/>
    <w:rsid w:val="001536F2"/>
    <w:rsid w:val="00176CC6"/>
    <w:rsid w:val="001A1104"/>
    <w:rsid w:val="001D3DBE"/>
    <w:rsid w:val="001E7806"/>
    <w:rsid w:val="00203B5A"/>
    <w:rsid w:val="00216F9A"/>
    <w:rsid w:val="002659A9"/>
    <w:rsid w:val="00265A58"/>
    <w:rsid w:val="002F00A2"/>
    <w:rsid w:val="00347687"/>
    <w:rsid w:val="00347B26"/>
    <w:rsid w:val="00351969"/>
    <w:rsid w:val="0039091A"/>
    <w:rsid w:val="003B2567"/>
    <w:rsid w:val="003C103E"/>
    <w:rsid w:val="003E034A"/>
    <w:rsid w:val="004204CE"/>
    <w:rsid w:val="00427D54"/>
    <w:rsid w:val="00463187"/>
    <w:rsid w:val="00484466"/>
    <w:rsid w:val="00492C36"/>
    <w:rsid w:val="004C550C"/>
    <w:rsid w:val="004E5E2E"/>
    <w:rsid w:val="004E7F2C"/>
    <w:rsid w:val="004F79DB"/>
    <w:rsid w:val="00524DB8"/>
    <w:rsid w:val="00563B96"/>
    <w:rsid w:val="0057599A"/>
    <w:rsid w:val="005A74E7"/>
    <w:rsid w:val="005E417B"/>
    <w:rsid w:val="00690F33"/>
    <w:rsid w:val="00693A5D"/>
    <w:rsid w:val="006962B1"/>
    <w:rsid w:val="006C3130"/>
    <w:rsid w:val="006E3321"/>
    <w:rsid w:val="00706AAB"/>
    <w:rsid w:val="00733DE7"/>
    <w:rsid w:val="0075247E"/>
    <w:rsid w:val="00754515"/>
    <w:rsid w:val="007604D5"/>
    <w:rsid w:val="00796549"/>
    <w:rsid w:val="007E280E"/>
    <w:rsid w:val="008328FC"/>
    <w:rsid w:val="008423F4"/>
    <w:rsid w:val="00886CAE"/>
    <w:rsid w:val="008A6316"/>
    <w:rsid w:val="008E1A36"/>
    <w:rsid w:val="008E1E5B"/>
    <w:rsid w:val="008F1B8F"/>
    <w:rsid w:val="00942061"/>
    <w:rsid w:val="009469BA"/>
    <w:rsid w:val="00974218"/>
    <w:rsid w:val="00982AED"/>
    <w:rsid w:val="00A014DD"/>
    <w:rsid w:val="00A16894"/>
    <w:rsid w:val="00A23795"/>
    <w:rsid w:val="00A83AAC"/>
    <w:rsid w:val="00A869A0"/>
    <w:rsid w:val="00A90B7F"/>
    <w:rsid w:val="00A9289F"/>
    <w:rsid w:val="00A95007"/>
    <w:rsid w:val="00AB1F04"/>
    <w:rsid w:val="00B20A74"/>
    <w:rsid w:val="00B61CBA"/>
    <w:rsid w:val="00BF26DC"/>
    <w:rsid w:val="00C151BD"/>
    <w:rsid w:val="00C204D2"/>
    <w:rsid w:val="00C24BC2"/>
    <w:rsid w:val="00C45EC9"/>
    <w:rsid w:val="00C549EB"/>
    <w:rsid w:val="00C76B6A"/>
    <w:rsid w:val="00CB5264"/>
    <w:rsid w:val="00CE311E"/>
    <w:rsid w:val="00CF1B77"/>
    <w:rsid w:val="00D105FF"/>
    <w:rsid w:val="00D13315"/>
    <w:rsid w:val="00D4428D"/>
    <w:rsid w:val="00D52A3C"/>
    <w:rsid w:val="00D63C9C"/>
    <w:rsid w:val="00D71C2A"/>
    <w:rsid w:val="00DE248D"/>
    <w:rsid w:val="00E03C56"/>
    <w:rsid w:val="00E11E16"/>
    <w:rsid w:val="00E34ECA"/>
    <w:rsid w:val="00E72AE0"/>
    <w:rsid w:val="00ED53BC"/>
    <w:rsid w:val="00F024E8"/>
    <w:rsid w:val="00F26B00"/>
    <w:rsid w:val="00F37378"/>
    <w:rsid w:val="00F44D35"/>
    <w:rsid w:val="00F57196"/>
    <w:rsid w:val="00F81953"/>
    <w:rsid w:val="00F96D72"/>
    <w:rsid w:val="00FA2F91"/>
    <w:rsid w:val="00FB5BEC"/>
    <w:rsid w:val="00FC5C58"/>
    <w:rsid w:val="00FD31B9"/>
    <w:rsid w:val="00FD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E0C53D"/>
  <w15:chartTrackingRefBased/>
  <w15:docId w15:val="{84A4A196-B2ED-4854-BBED-58CF241E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1"/>
    <w:next w:val="Normln1"/>
    <w:qFormat/>
    <w:pPr>
      <w:numPr>
        <w:numId w:val="1"/>
      </w:numPr>
      <w:outlineLvl w:val="0"/>
    </w:pPr>
    <w:rPr>
      <w:b/>
      <w:u w:val="single"/>
    </w:rPr>
  </w:style>
  <w:style w:type="paragraph" w:styleId="Nadpis2">
    <w:name w:val="heading 2"/>
    <w:basedOn w:val="Normln1"/>
    <w:next w:val="Normln1"/>
    <w:qFormat/>
    <w:pPr>
      <w:numPr>
        <w:ilvl w:val="1"/>
        <w:numId w:val="1"/>
      </w:numPr>
      <w:ind w:left="4248"/>
      <w:jc w:val="both"/>
      <w:outlineLvl w:val="1"/>
    </w:pPr>
    <w:rPr>
      <w:rFonts w:ascii="Arial" w:hAnsi="Arial" w:cs="Arial"/>
    </w:rPr>
  </w:style>
  <w:style w:type="paragraph" w:styleId="Nadpis3">
    <w:name w:val="heading 3"/>
    <w:basedOn w:val="Normln1"/>
    <w:next w:val="Normln1"/>
    <w:qFormat/>
    <w:pPr>
      <w:numPr>
        <w:ilvl w:val="2"/>
        <w:numId w:val="1"/>
      </w:numPr>
      <w:ind w:left="4248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1"/>
    <w:next w:val="Normln1"/>
    <w:qFormat/>
    <w:pPr>
      <w:numPr>
        <w:ilvl w:val="3"/>
        <w:numId w:val="1"/>
      </w:numPr>
      <w:outlineLvl w:val="3"/>
    </w:pPr>
    <w:rPr>
      <w:rFonts w:ascii="Arial" w:hAnsi="Arial" w:cs="Arial"/>
      <w:b/>
      <w:color w:val="0000FF"/>
      <w:sz w:val="16"/>
    </w:rPr>
  </w:style>
  <w:style w:type="paragraph" w:styleId="Nadpis5">
    <w:name w:val="heading 5"/>
    <w:basedOn w:val="Normln1"/>
    <w:next w:val="Normln1"/>
    <w:qFormat/>
    <w:pPr>
      <w:numPr>
        <w:ilvl w:val="4"/>
        <w:numId w:val="1"/>
      </w:numPr>
      <w:outlineLvl w:val="4"/>
    </w:pPr>
    <w:rPr>
      <w:rFonts w:ascii="Arial" w:hAnsi="Arial" w:cs="Arial"/>
      <w:b/>
      <w:color w:val="0000FF"/>
      <w:sz w:val="16"/>
      <w:u w:val="single"/>
    </w:rPr>
  </w:style>
  <w:style w:type="paragraph" w:styleId="Nadpis6">
    <w:name w:val="heading 6"/>
    <w:basedOn w:val="Normln1"/>
    <w:next w:val="Normln1"/>
    <w:qFormat/>
    <w:pPr>
      <w:numPr>
        <w:ilvl w:val="5"/>
        <w:numId w:val="1"/>
      </w:numPr>
      <w:ind w:left="4248"/>
      <w:jc w:val="center"/>
      <w:outlineLvl w:val="5"/>
    </w:pPr>
    <w:rPr>
      <w:rFonts w:ascii="Arial" w:hAnsi="Arial" w:cs="Arial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Standardnpsmoodstavce3">
    <w:name w:val="Standardní písmo odstavce3"/>
  </w:style>
  <w:style w:type="character" w:customStyle="1" w:styleId="Symbolyproslovn">
    <w:name w:val="Symboly pro číslování"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000080"/>
      <w:u w:val="single"/>
    </w:rPr>
  </w:style>
  <w:style w:type="paragraph" w:customStyle="1" w:styleId="Nadpis">
    <w:name w:val="Nadpis"/>
    <w:basedOn w:val="Zkladntext1"/>
    <w:next w:val="Odstavec"/>
    <w:pPr>
      <w:spacing w:before="360" w:after="180"/>
    </w:pPr>
    <w:rPr>
      <w:sz w:val="40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1">
    <w:name w:val="Normální1"/>
    <w:basedOn w:val="Normln"/>
    <w:pPr>
      <w:widowControl w:val="0"/>
    </w:pPr>
    <w:rPr>
      <w:sz w:val="24"/>
    </w:rPr>
  </w:style>
  <w:style w:type="paragraph" w:customStyle="1" w:styleId="Zkladntext1">
    <w:name w:val="Základní text1"/>
    <w:basedOn w:val="Normln1"/>
  </w:style>
  <w:style w:type="paragraph" w:styleId="Zhlav">
    <w:name w:val="header"/>
    <w:basedOn w:val="Normln1"/>
    <w:pPr>
      <w:tabs>
        <w:tab w:val="center" w:pos="4536"/>
        <w:tab w:val="right" w:pos="8786"/>
      </w:tabs>
    </w:pPr>
    <w:rPr>
      <w:sz w:val="20"/>
    </w:rPr>
  </w:style>
  <w:style w:type="paragraph" w:styleId="Zpat">
    <w:name w:val="footer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Odstavec">
    <w:name w:val="Odstavec"/>
    <w:basedOn w:val="Zkladntext1"/>
    <w:pPr>
      <w:spacing w:after="115"/>
      <w:ind w:firstLine="480"/>
    </w:pPr>
  </w:style>
  <w:style w:type="paragraph" w:customStyle="1" w:styleId="Poznmka">
    <w:name w:val="Poznámka"/>
    <w:basedOn w:val="Zkladntext1"/>
    <w:rPr>
      <w:i/>
      <w:sz w:val="20"/>
    </w:rPr>
  </w:style>
  <w:style w:type="paragraph" w:customStyle="1" w:styleId="Stnovannadpis">
    <w:name w:val="Stínovaný nadpis"/>
    <w:basedOn w:val="Nadpis"/>
    <w:next w:val="Odstavec"/>
    <w:pPr>
      <w:shd w:val="clear" w:color="auto" w:fill="000000"/>
      <w:jc w:val="center"/>
    </w:pPr>
    <w:rPr>
      <w:b/>
      <w:sz w:val="36"/>
    </w:rPr>
  </w:style>
  <w:style w:type="paragraph" w:customStyle="1" w:styleId="Seznamsodrkami1">
    <w:name w:val="Seznam s odrážkami1"/>
    <w:basedOn w:val="Zkladntext1"/>
    <w:pPr>
      <w:ind w:left="480" w:hanging="480"/>
    </w:pPr>
  </w:style>
  <w:style w:type="paragraph" w:customStyle="1" w:styleId="Seznamoslovan">
    <w:name w:val="Seznam očíslovaný"/>
    <w:basedOn w:val="Zkladntext1"/>
    <w:pPr>
      <w:ind w:left="480" w:hanging="480"/>
    </w:pPr>
  </w:style>
  <w:style w:type="paragraph" w:customStyle="1" w:styleId="Normln2">
    <w:name w:val="Normální2"/>
    <w:pPr>
      <w:widowControl w:val="0"/>
      <w:suppressAutoHyphens/>
    </w:pPr>
    <w:rPr>
      <w:rFonts w:eastAsia="Arial"/>
      <w:lang w:eastAsia="hi-IN" w:bidi="hi-IN"/>
    </w:rPr>
  </w:style>
  <w:style w:type="paragraph" w:customStyle="1" w:styleId="Standardnpsmoodstavce2">
    <w:name w:val="Standardní písmo odstavce2"/>
    <w:basedOn w:val="Normln"/>
    <w:pPr>
      <w:widowControl w:val="0"/>
    </w:pPr>
  </w:style>
  <w:style w:type="paragraph" w:customStyle="1" w:styleId="Standardnpsmoodstavce1">
    <w:name w:val="Standardní písmo odstavce1"/>
    <w:basedOn w:val="Normln1"/>
  </w:style>
  <w:style w:type="paragraph" w:customStyle="1" w:styleId="Nadpis11">
    <w:name w:val="Nadpis 11"/>
    <w:basedOn w:val="Normln1"/>
    <w:next w:val="Normln1"/>
    <w:pPr>
      <w:jc w:val="both"/>
    </w:pPr>
    <w:rPr>
      <w:rFonts w:ascii="Arial" w:hAnsi="Arial" w:cs="Arial"/>
      <w:b/>
    </w:rPr>
  </w:style>
  <w:style w:type="paragraph" w:customStyle="1" w:styleId="Hypertextovodkaz2">
    <w:name w:val="Hypertextový odkaz2"/>
    <w:basedOn w:val="Standardnpsmoodstavce1"/>
    <w:rPr>
      <w:color w:val="0000FF"/>
      <w:sz w:val="20"/>
      <w:u w:val="single"/>
    </w:rPr>
  </w:style>
  <w:style w:type="paragraph" w:customStyle="1" w:styleId="Rozvrendokumentu">
    <w:name w:val="Rozvržení dokumentu"/>
    <w:basedOn w:val="Normln1"/>
    <w:pPr>
      <w:shd w:val="clear" w:color="auto" w:fill="000080"/>
    </w:pPr>
    <w:rPr>
      <w:rFonts w:ascii="Tahoma" w:hAnsi="Tahoma" w:cs="Tahoma"/>
      <w:sz w:val="20"/>
    </w:rPr>
  </w:style>
  <w:style w:type="paragraph" w:styleId="Nzev">
    <w:name w:val="Title"/>
    <w:basedOn w:val="Normln1"/>
    <w:next w:val="Podtitul"/>
    <w:qFormat/>
    <w:pPr>
      <w:jc w:val="center"/>
    </w:pPr>
    <w:rPr>
      <w:rFonts w:ascii="Impact" w:hAnsi="Impact" w:cs="Impact"/>
      <w:sz w:val="36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  <w:sz w:val="28"/>
      <w:szCs w:val="28"/>
    </w:rPr>
  </w:style>
  <w:style w:type="paragraph" w:customStyle="1" w:styleId="Rozvrendokumentu1">
    <w:name w:val="Rozvržení dokumentu1"/>
    <w:basedOn w:val="Normln2"/>
    <w:pPr>
      <w:shd w:val="clear" w:color="auto" w:fill="000080"/>
    </w:pPr>
    <w:rPr>
      <w:rFonts w:ascii="Tahoma" w:hAnsi="Tahoma" w:cs="Tahoma"/>
    </w:rPr>
  </w:style>
  <w:style w:type="paragraph" w:customStyle="1" w:styleId="Hypertextovodkaz1">
    <w:name w:val="Hypertextový odkaz1"/>
    <w:basedOn w:val="Standardnpsmoodstavce2"/>
    <w:rPr>
      <w:color w:val="0000FF"/>
      <w:u w:val="single"/>
    </w:rPr>
  </w:style>
  <w:style w:type="paragraph" w:customStyle="1" w:styleId="Sledovanodkaz2">
    <w:name w:val="Sledovaný odkaz2"/>
    <w:basedOn w:val="Standardnpsmoodstavce1"/>
    <w:rPr>
      <w:color w:val="800080"/>
      <w:sz w:val="20"/>
      <w:u w:val="single"/>
    </w:rPr>
  </w:style>
  <w:style w:type="paragraph" w:customStyle="1" w:styleId="Zhlav1">
    <w:name w:val="Záhlav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Zpat1">
    <w:name w:val="Zápatí1"/>
    <w:basedOn w:val="Normln1"/>
    <w:pPr>
      <w:tabs>
        <w:tab w:val="center" w:pos="4536"/>
        <w:tab w:val="right" w:pos="8786"/>
      </w:tabs>
    </w:pPr>
    <w:rPr>
      <w:sz w:val="20"/>
    </w:rPr>
  </w:style>
  <w:style w:type="paragraph" w:customStyle="1" w:styleId="Sledovanodkaz1">
    <w:name w:val="Sledovaný odkaz1"/>
    <w:basedOn w:val="Standardnpsmoodstavce2"/>
    <w:rPr>
      <w:color w:val="800080"/>
      <w:u w:val="single"/>
    </w:rPr>
  </w:style>
  <w:style w:type="paragraph" w:customStyle="1" w:styleId="Zkladntext21">
    <w:name w:val="Základní text 21"/>
    <w:basedOn w:val="Normln"/>
    <w:pPr>
      <w:jc w:val="both"/>
    </w:pPr>
    <w:rPr>
      <w:rFonts w:ascii="Arial" w:hAnsi="Arial" w:cs="Arial"/>
      <w:sz w:val="24"/>
    </w:rPr>
  </w:style>
  <w:style w:type="paragraph" w:customStyle="1" w:styleId="Obsahrmce">
    <w:name w:val="Obsah rámce"/>
    <w:basedOn w:val="Zkladntext"/>
  </w:style>
  <w:style w:type="paragraph" w:styleId="Odstavecseseznamem">
    <w:name w:val="List Paragraph"/>
    <w:basedOn w:val="Normln"/>
    <w:uiPriority w:val="34"/>
    <w:qFormat/>
    <w:rsid w:val="00563B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4E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34ECA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D1331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C45EC9"/>
    <w:pPr>
      <w:suppressAutoHyphens w:val="0"/>
      <w:spacing w:before="100" w:beforeAutospacing="1" w:after="119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scelakovice.cz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\Data%20aplikac&#237;\Microsoft\&#352;ablony\u&#269;ili&#353;t&#283;%20TO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62353-C454-46B8-BC76-820BF780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učiliště TOS</Template>
  <TotalTime>35</TotalTime>
  <Pages>1</Pages>
  <Words>180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1241</CharactersWithSpaces>
  <SharedDoc>false</SharedDoc>
  <HLinks>
    <vt:vector size="6" baseType="variant">
      <vt:variant>
        <vt:i4>26</vt:i4>
      </vt:variant>
      <vt:variant>
        <vt:i4>0</vt:i4>
      </vt:variant>
      <vt:variant>
        <vt:i4>0</vt:i4>
      </vt:variant>
      <vt:variant>
        <vt:i4>5</vt:i4>
      </vt:variant>
      <vt:variant>
        <vt:lpwstr>http://www.soscelakovice.cz/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Karel Šrimpl</dc:creator>
  <cp:keywords/>
  <cp:lastModifiedBy>Sekretariát společnosti</cp:lastModifiedBy>
  <cp:revision>8</cp:revision>
  <cp:lastPrinted>2025-05-26T08:30:00Z</cp:lastPrinted>
  <dcterms:created xsi:type="dcterms:W3CDTF">2024-06-11T11:56:00Z</dcterms:created>
  <dcterms:modified xsi:type="dcterms:W3CDTF">2026-05-27T10:13:00Z</dcterms:modified>
</cp:coreProperties>
</file>